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8284" w14:textId="77777777" w:rsidR="009E0CBB" w:rsidRPr="00811963" w:rsidRDefault="009E0CBB" w:rsidP="009E0CBB">
      <w:pPr>
        <w:ind w:left="4956" w:firstLine="708"/>
        <w:jc w:val="right"/>
        <w:rPr>
          <w:b/>
        </w:rPr>
      </w:pPr>
      <w:r w:rsidRPr="00811963">
        <w:rPr>
          <w:b/>
        </w:rPr>
        <w:t>Al Dirigente Scolastico</w:t>
      </w:r>
    </w:p>
    <w:p w14:paraId="16EDCF5B" w14:textId="77777777" w:rsidR="009E0CBB" w:rsidRPr="00811963" w:rsidRDefault="009E0CBB" w:rsidP="009E0CBB">
      <w:pPr>
        <w:jc w:val="right"/>
        <w:rPr>
          <w:b/>
        </w:rPr>
      </w:pPr>
      <w:r w:rsidRPr="00811963">
        <w:rPr>
          <w:b/>
        </w:rPr>
        <w:t>dell’Istituto I.I.S. “Francesco Paolo Cascino”</w:t>
      </w:r>
    </w:p>
    <w:p w14:paraId="3C38A1E3" w14:textId="77777777" w:rsidR="009E0CBB" w:rsidRPr="00811963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811963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811963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811963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811963" w:rsidRDefault="00505113" w:rsidP="003A7BA0">
      <w:pPr>
        <w:rPr>
          <w:b/>
        </w:rPr>
      </w:pPr>
    </w:p>
    <w:p w14:paraId="5E2FF411" w14:textId="77777777" w:rsidR="00E00DB9" w:rsidRPr="00811963" w:rsidRDefault="00E00DB9" w:rsidP="003A7BA0">
      <w:pPr>
        <w:jc w:val="both"/>
        <w:rPr>
          <w:b/>
          <w:bCs/>
        </w:rPr>
      </w:pPr>
    </w:p>
    <w:p w14:paraId="205F0640" w14:textId="118609BB" w:rsidR="00BD0775" w:rsidRPr="00811963" w:rsidRDefault="00BD0775" w:rsidP="003A7BA0">
      <w:pPr>
        <w:jc w:val="both"/>
        <w:rPr>
          <w:b/>
          <w:bCs/>
        </w:rPr>
      </w:pPr>
      <w:r w:rsidRPr="00811963">
        <w:rPr>
          <w:b/>
          <w:bCs/>
        </w:rPr>
        <w:t xml:space="preserve">OGGETTO: </w:t>
      </w:r>
      <w:r w:rsidRPr="00811963">
        <w:rPr>
          <w:b/>
          <w:bCs/>
          <w:i/>
          <w:iCs/>
        </w:rPr>
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</w:r>
      <w:r w:rsidRPr="00811963">
        <w:rPr>
          <w:b/>
          <w:bCs/>
        </w:rPr>
        <w:t xml:space="preserve">, </w:t>
      </w:r>
      <w:r w:rsidRPr="00811963">
        <w:rPr>
          <w:b/>
          <w:bCs/>
          <w:i/>
          <w:iCs/>
        </w:rPr>
        <w:t>finanziato dall’Unione europea</w:t>
      </w:r>
      <w:r w:rsidRPr="00811963">
        <w:rPr>
          <w:b/>
          <w:bCs/>
        </w:rPr>
        <w:t xml:space="preserve"> – </w:t>
      </w:r>
      <w:r w:rsidRPr="00811963">
        <w:rPr>
          <w:b/>
          <w:bCs/>
          <w:i/>
          <w:iCs/>
        </w:rPr>
        <w:t xml:space="preserve">Next Generation EU – “Azione 1: Next generation </w:t>
      </w:r>
      <w:proofErr w:type="spellStart"/>
      <w:r w:rsidRPr="00811963">
        <w:rPr>
          <w:b/>
          <w:bCs/>
          <w:i/>
          <w:iCs/>
        </w:rPr>
        <w:t>classrooms</w:t>
      </w:r>
      <w:proofErr w:type="spellEnd"/>
      <w:r w:rsidRPr="00811963">
        <w:rPr>
          <w:b/>
          <w:bCs/>
          <w:i/>
          <w:iCs/>
        </w:rPr>
        <w:t xml:space="preserve"> – Ambienti di apprendimento innovativi”</w:t>
      </w:r>
      <w:r w:rsidRPr="00811963">
        <w:rPr>
          <w:b/>
          <w:bCs/>
        </w:rPr>
        <w:t>.</w:t>
      </w:r>
    </w:p>
    <w:p w14:paraId="6904E94F" w14:textId="77777777" w:rsidR="003A7BA0" w:rsidRPr="00811963" w:rsidRDefault="003A7BA0" w:rsidP="003A7BA0">
      <w:pPr>
        <w:jc w:val="center"/>
        <w:rPr>
          <w:b/>
          <w:bCs/>
        </w:rPr>
      </w:pPr>
    </w:p>
    <w:p w14:paraId="244DCF48" w14:textId="77777777" w:rsidR="00E00DB9" w:rsidRPr="00811963" w:rsidRDefault="00E00DB9" w:rsidP="00E00DB9">
      <w:pPr>
        <w:jc w:val="both"/>
        <w:rPr>
          <w:b/>
          <w:i/>
          <w:iCs/>
        </w:rPr>
      </w:pPr>
      <w:r w:rsidRPr="00811963">
        <w:rPr>
          <w:b/>
        </w:rPr>
        <w:t>Titolo del progetto: “</w:t>
      </w:r>
      <w:r w:rsidRPr="00811963">
        <w:rPr>
          <w:b/>
          <w:i/>
          <w:iCs/>
        </w:rPr>
        <w:t xml:space="preserve">Vivere digitale: il pensiero tra realtà materiale e realtà virtuale” </w:t>
      </w:r>
    </w:p>
    <w:p w14:paraId="5815C84F" w14:textId="77777777" w:rsidR="00E00DB9" w:rsidRPr="00811963" w:rsidRDefault="00E00DB9" w:rsidP="00E00DB9">
      <w:pPr>
        <w:jc w:val="both"/>
        <w:rPr>
          <w:b/>
        </w:rPr>
      </w:pPr>
      <w:r w:rsidRPr="00811963">
        <w:rPr>
          <w:b/>
        </w:rPr>
        <w:t>C.U.P.: I74D22003040006</w:t>
      </w:r>
    </w:p>
    <w:p w14:paraId="56B25FA8" w14:textId="77777777" w:rsidR="00E00DB9" w:rsidRPr="00811963" w:rsidRDefault="00E00DB9" w:rsidP="00E00DB9">
      <w:pPr>
        <w:jc w:val="both"/>
        <w:rPr>
          <w:b/>
        </w:rPr>
      </w:pPr>
      <w:r w:rsidRPr="00811963">
        <w:rPr>
          <w:b/>
        </w:rPr>
        <w:t>Codice identificativo Progetto: M4C1I3.2-2022-961-P-24030</w:t>
      </w:r>
    </w:p>
    <w:p w14:paraId="1594B6A6" w14:textId="77777777" w:rsidR="00E00DB9" w:rsidRPr="00811963" w:rsidRDefault="00E00DB9" w:rsidP="003A7BA0">
      <w:pPr>
        <w:jc w:val="center"/>
        <w:rPr>
          <w:b/>
          <w:bCs/>
        </w:rPr>
      </w:pPr>
    </w:p>
    <w:p w14:paraId="4196135D" w14:textId="4F2AB8BE" w:rsidR="00E00DB9" w:rsidRPr="00811963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811963">
        <w:rPr>
          <w:b/>
          <w:u w:val="single"/>
          <w:lang w:bidi="it-IT"/>
        </w:rPr>
        <w:t>ALLEGATO “A”</w:t>
      </w:r>
      <w:r w:rsidR="00A118BF" w:rsidRPr="00811963">
        <w:rPr>
          <w:b/>
          <w:u w:val="single"/>
          <w:lang w:bidi="it-IT"/>
        </w:rPr>
        <w:t xml:space="preserve"> ALL’</w:t>
      </w:r>
      <w:r w:rsidRPr="00811963">
        <w:rPr>
          <w:b/>
          <w:u w:val="single"/>
          <w:lang w:bidi="it-IT"/>
        </w:rPr>
        <w:t>AVVISO</w:t>
      </w:r>
      <w:r w:rsidR="00A118BF" w:rsidRPr="00811963">
        <w:rPr>
          <w:b/>
          <w:u w:val="single"/>
          <w:lang w:bidi="it-IT"/>
        </w:rPr>
        <w:t xml:space="preserve"> PROT. </w:t>
      </w:r>
      <w:r w:rsidR="00426FFA" w:rsidRPr="00811963">
        <w:rPr>
          <w:b/>
          <w:u w:val="single"/>
          <w:lang w:bidi="it-IT"/>
        </w:rPr>
        <w:t>N. 124</w:t>
      </w:r>
      <w:r w:rsidR="00811963" w:rsidRPr="00811963">
        <w:rPr>
          <w:b/>
          <w:u w:val="single"/>
          <w:lang w:bidi="it-IT"/>
        </w:rPr>
        <w:t>77</w:t>
      </w:r>
      <w:r w:rsidR="00BB5E0C" w:rsidRPr="00811963">
        <w:rPr>
          <w:b/>
          <w:u w:val="single"/>
          <w:lang w:bidi="it-IT"/>
        </w:rPr>
        <w:t xml:space="preserve"> DEL 2</w:t>
      </w:r>
      <w:r w:rsidR="00811963" w:rsidRPr="00811963">
        <w:rPr>
          <w:b/>
          <w:u w:val="single"/>
          <w:lang w:bidi="it-IT"/>
        </w:rPr>
        <w:t>9</w:t>
      </w:r>
      <w:r w:rsidR="00BB5E0C" w:rsidRPr="00811963">
        <w:rPr>
          <w:b/>
          <w:u w:val="single"/>
          <w:lang w:bidi="it-IT"/>
        </w:rPr>
        <w:t>/06/2023</w:t>
      </w:r>
    </w:p>
    <w:p w14:paraId="3571B126" w14:textId="6E42F604" w:rsidR="00E00DB9" w:rsidRPr="00811963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811963">
        <w:rPr>
          <w:b/>
          <w:bCs/>
        </w:rPr>
        <w:t xml:space="preserve">   </w:t>
      </w:r>
      <w:r w:rsidRPr="00811963">
        <w:rPr>
          <w:b/>
          <w:bCs/>
          <w:u w:val="single"/>
        </w:rPr>
        <w:t xml:space="preserve"> DOMANDA DI PARTECIPAZIONE</w:t>
      </w:r>
    </w:p>
    <w:p w14:paraId="0D45D989" w14:textId="77777777" w:rsidR="00A118BF" w:rsidRPr="00811963" w:rsidRDefault="00A118BF" w:rsidP="00E00DB9">
      <w:pPr>
        <w:jc w:val="center"/>
        <w:rPr>
          <w:b/>
          <w:bCs/>
        </w:rPr>
      </w:pPr>
      <w:r w:rsidRPr="00811963">
        <w:rPr>
          <w:b/>
          <w:bCs/>
        </w:rPr>
        <w:t xml:space="preserve">ALLA </w:t>
      </w:r>
      <w:r w:rsidR="00E00DB9" w:rsidRPr="00811963">
        <w:rPr>
          <w:b/>
          <w:bCs/>
        </w:rPr>
        <w:t>PROCEDURA DI SELEZIONE</w:t>
      </w:r>
      <w:r w:rsidR="00E00DB9" w:rsidRPr="00811963">
        <w:rPr>
          <w:b/>
          <w:lang w:bidi="it-IT"/>
        </w:rPr>
        <w:t xml:space="preserve"> </w:t>
      </w:r>
      <w:r w:rsidR="00E00DB9" w:rsidRPr="00811963">
        <w:rPr>
          <w:b/>
          <w:bCs/>
        </w:rPr>
        <w:t xml:space="preserve">PER IL CONFERIMENTO </w:t>
      </w:r>
    </w:p>
    <w:p w14:paraId="5B991474" w14:textId="0DC9AEDC" w:rsidR="00E00DB9" w:rsidRPr="00811963" w:rsidRDefault="00E00DB9" w:rsidP="00E00DB9">
      <w:pPr>
        <w:jc w:val="center"/>
        <w:rPr>
          <w:b/>
          <w:bCs/>
        </w:rPr>
      </w:pPr>
      <w:r w:rsidRPr="00811963">
        <w:rPr>
          <w:b/>
          <w:bCs/>
        </w:rPr>
        <w:t>DI INCARICHI INDIVIDUALI</w:t>
      </w:r>
    </w:p>
    <w:p w14:paraId="46FC5B2F" w14:textId="4609B060" w:rsidR="004F0BC6" w:rsidRPr="00811963" w:rsidRDefault="00E00DB9" w:rsidP="004F0BC6">
      <w:pPr>
        <w:jc w:val="center"/>
        <w:rPr>
          <w:rFonts w:eastAsia="Calibri"/>
          <w:b/>
          <w:bCs/>
          <w:u w:val="single"/>
        </w:rPr>
      </w:pPr>
      <w:r w:rsidRPr="00811963">
        <w:rPr>
          <w:rFonts w:eastAsia="Calibri"/>
          <w:b/>
          <w:bCs/>
          <w:color w:val="FF0000"/>
          <w:u w:val="single"/>
        </w:rPr>
        <w:t xml:space="preserve"> </w:t>
      </w:r>
      <w:r w:rsidR="004F0BC6" w:rsidRPr="00811963">
        <w:rPr>
          <w:rFonts w:eastAsia="Calibri"/>
          <w:b/>
          <w:bCs/>
          <w:u w:val="single"/>
        </w:rPr>
        <w:t>ESPERTO PER SUPPORTO TECNICO-O</w:t>
      </w:r>
      <w:r w:rsidR="00BE385B" w:rsidRPr="00811963">
        <w:rPr>
          <w:rFonts w:eastAsia="Calibri"/>
          <w:b/>
          <w:bCs/>
          <w:u w:val="single"/>
        </w:rPr>
        <w:t>PERATIVO</w:t>
      </w:r>
      <w:r w:rsidR="004F0BC6" w:rsidRPr="00811963">
        <w:rPr>
          <w:rFonts w:eastAsia="Calibri"/>
          <w:b/>
          <w:bCs/>
          <w:u w:val="single"/>
        </w:rPr>
        <w:t xml:space="preserve"> </w:t>
      </w:r>
    </w:p>
    <w:p w14:paraId="5A42EC7E" w14:textId="77777777" w:rsidR="004F0BC6" w:rsidRPr="00811963" w:rsidRDefault="004F0BC6" w:rsidP="004F0BC6">
      <w:pPr>
        <w:jc w:val="center"/>
        <w:rPr>
          <w:b/>
        </w:rPr>
      </w:pPr>
      <w:r w:rsidRPr="00811963">
        <w:rPr>
          <w:rFonts w:eastAsia="Calibri"/>
          <w:b/>
          <w:bCs/>
          <w:u w:val="single"/>
        </w:rPr>
        <w:t>AL PROJECT MANAGER</w:t>
      </w:r>
    </w:p>
    <w:p w14:paraId="47C3E787" w14:textId="7531D694" w:rsidR="00E00DB9" w:rsidRPr="00811963" w:rsidRDefault="00E00DB9" w:rsidP="00E00DB9">
      <w:pPr>
        <w:spacing w:before="120" w:after="120" w:line="276" w:lineRule="auto"/>
        <w:jc w:val="center"/>
        <w:rPr>
          <w:b/>
          <w:bCs/>
          <w:color w:val="FF0000"/>
        </w:rPr>
      </w:pPr>
    </w:p>
    <w:p w14:paraId="53B2B36D" w14:textId="096B2B81" w:rsidR="00E00DB9" w:rsidRPr="00811963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811963">
        <w:rPr>
          <w:b/>
        </w:rPr>
        <w:t>Il/la sottoscritto/a __________________________</w:t>
      </w:r>
      <w:bookmarkStart w:id="1" w:name="_Hlk101543056"/>
      <w:r w:rsidRPr="00811963">
        <w:rPr>
          <w:b/>
        </w:rPr>
        <w:t>____________________</w:t>
      </w:r>
      <w:bookmarkEnd w:id="1"/>
      <w:r w:rsidRPr="00811963">
        <w:rPr>
          <w:b/>
        </w:rPr>
        <w:t xml:space="preserve"> nato/a </w:t>
      </w:r>
      <w:proofErr w:type="spellStart"/>
      <w:r w:rsidRPr="00811963">
        <w:rPr>
          <w:b/>
        </w:rPr>
        <w:t>a</w:t>
      </w:r>
      <w:proofErr w:type="spellEnd"/>
      <w:r w:rsidRPr="00811963">
        <w:rPr>
          <w:b/>
        </w:rPr>
        <w:t xml:space="preserve"> ________________________ il____________________</w:t>
      </w:r>
      <w:bookmarkStart w:id="2" w:name="_Hlk96611450"/>
      <w:r w:rsidRPr="00811963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811963">
        <w:rPr>
          <w:b/>
        </w:rPr>
        <w:t xml:space="preserve"> Via/Piazza </w:t>
      </w:r>
      <w:r w:rsidRPr="00811963">
        <w:rPr>
          <w:b/>
        </w:rPr>
        <w:lastRenderedPageBreak/>
        <w:t>_______________________________</w:t>
      </w:r>
      <w:bookmarkStart w:id="4" w:name="_Hlk101543162"/>
      <w:r w:rsidRPr="00811963">
        <w:rPr>
          <w:b/>
        </w:rPr>
        <w:t>_</w:t>
      </w:r>
      <w:bookmarkStart w:id="5" w:name="_Hlk101543132"/>
      <w:r w:rsidRPr="00811963">
        <w:rPr>
          <w:b/>
        </w:rPr>
        <w:t>_______________</w:t>
      </w:r>
      <w:bookmarkEnd w:id="4"/>
      <w:bookmarkEnd w:id="5"/>
      <w:r w:rsidRPr="00811963">
        <w:rPr>
          <w:b/>
        </w:rPr>
        <w:t>n. _________</w:t>
      </w:r>
      <w:bookmarkEnd w:id="3"/>
      <w:r w:rsidRPr="00811963">
        <w:rPr>
          <w:b/>
        </w:rPr>
        <w:t xml:space="preserve"> Codice Fiscale ________________________________________________________, in qualità di ______________________________________________ , docente in servizio presso l’I.I.S. “Francesco paolo Cascino” per l’insegnamento di ______________________________________________________</w:t>
      </w:r>
    </w:p>
    <w:p w14:paraId="099A38D7" w14:textId="77777777" w:rsidR="00E00DB9" w:rsidRPr="00811963" w:rsidRDefault="00E00DB9" w:rsidP="00E00DB9">
      <w:pPr>
        <w:spacing w:before="120" w:after="120" w:line="276" w:lineRule="auto"/>
        <w:rPr>
          <w:b/>
        </w:rPr>
      </w:pPr>
      <w:r w:rsidRPr="00811963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811963" w:rsidRDefault="00E00DB9" w:rsidP="00E00DB9">
      <w:pPr>
        <w:spacing w:before="120" w:after="120" w:line="276" w:lineRule="auto"/>
        <w:jc w:val="center"/>
        <w:rPr>
          <w:b/>
        </w:rPr>
      </w:pPr>
      <w:r w:rsidRPr="00811963">
        <w:rPr>
          <w:b/>
        </w:rPr>
        <w:t>CHIEDE</w:t>
      </w:r>
    </w:p>
    <w:p w14:paraId="50773750" w14:textId="77777777" w:rsidR="00E00DB9" w:rsidRPr="00811963" w:rsidRDefault="00E00DB9" w:rsidP="00E00DB9">
      <w:pPr>
        <w:spacing w:before="120" w:after="120" w:line="276" w:lineRule="auto"/>
        <w:rPr>
          <w:bCs/>
        </w:rPr>
      </w:pPr>
      <w:r w:rsidRPr="00811963">
        <w:rPr>
          <w:bCs/>
        </w:rPr>
        <w:t xml:space="preserve">di essere ammesso/a </w:t>
      </w:r>
      <w:proofErr w:type="spellStart"/>
      <w:r w:rsidRPr="00811963">
        <w:rPr>
          <w:bCs/>
        </w:rPr>
        <w:t>a</w:t>
      </w:r>
      <w:proofErr w:type="spellEnd"/>
      <w:r w:rsidRPr="00811963">
        <w:rPr>
          <w:bCs/>
        </w:rPr>
        <w:t xml:space="preserve"> partecipare alla procedura in oggetto. </w:t>
      </w:r>
    </w:p>
    <w:p w14:paraId="0891D25B" w14:textId="77777777" w:rsidR="00E00DB9" w:rsidRPr="00811963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811963">
        <w:rPr>
          <w:sz w:val="24"/>
          <w:szCs w:val="24"/>
          <w:lang w:val="it-IT"/>
        </w:rPr>
        <w:t xml:space="preserve">A tal fine, </w:t>
      </w:r>
      <w:r w:rsidRPr="00811963">
        <w:rPr>
          <w:b/>
          <w:bCs/>
          <w:sz w:val="24"/>
          <w:szCs w:val="24"/>
          <w:u w:val="single"/>
          <w:lang w:val="it-IT"/>
        </w:rPr>
        <w:t>dichiara</w:t>
      </w:r>
      <w:r w:rsidRPr="00811963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811963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811963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811963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811963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811963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811963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811963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811963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811963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811963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811963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811963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811963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1963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</w:t>
      </w:r>
      <w:r w:rsidRPr="00811963">
        <w:rPr>
          <w:rFonts w:ascii="Times New Roman" w:hAnsi="Times New Roman"/>
          <w:sz w:val="24"/>
          <w:szCs w:val="24"/>
        </w:rPr>
        <w:lastRenderedPageBreak/>
        <w:t>di comunicazioni dipendente da mancata o inesatta indicazione dei recapiti di cui al comma 1, oppure da mancata o tardiva comunicazione del cambiamento degli stessi;</w:t>
      </w:r>
    </w:p>
    <w:p w14:paraId="6C98C039" w14:textId="77777777" w:rsidR="00E00DB9" w:rsidRPr="00811963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1963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811963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1963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811963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1963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7D117AAF" w:rsidR="00E00DB9" w:rsidRPr="00811963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811963">
        <w:t>Ai fini della partecipazione alla procedura in oggetto, il sottoscritto/a</w:t>
      </w:r>
      <w:r w:rsidR="00220303" w:rsidRPr="00811963">
        <w:t xml:space="preserve"> </w:t>
      </w:r>
      <w:r w:rsidRPr="00811963">
        <w:t>_______________________</w:t>
      </w:r>
    </w:p>
    <w:p w14:paraId="4CF0D1D7" w14:textId="77777777" w:rsidR="00E00DB9" w:rsidRPr="00811963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811963">
        <w:rPr>
          <w:b/>
          <w:bCs/>
        </w:rPr>
        <w:t>DICHIARA ALTRESÌ</w:t>
      </w:r>
    </w:p>
    <w:p w14:paraId="4DAEF5F4" w14:textId="098C6929" w:rsidR="00E00DB9" w:rsidRPr="00811963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811963">
        <w:rPr>
          <w:bCs/>
        </w:rPr>
        <w:t xml:space="preserve">di possedere i requisiti di ammissione alla selezione in oggetto di cui all’art. 2 dell’Avviso prot. n. </w:t>
      </w:r>
      <w:r w:rsidR="00BB5E0C" w:rsidRPr="00811963">
        <w:rPr>
          <w:b/>
          <w:u w:val="single"/>
          <w:lang w:bidi="it-IT"/>
        </w:rPr>
        <w:t xml:space="preserve"> </w:t>
      </w:r>
      <w:r w:rsidR="00BB5E0C" w:rsidRPr="00811963">
        <w:rPr>
          <w:bCs/>
          <w:lang w:bidi="it-IT"/>
        </w:rPr>
        <w:t>12</w:t>
      </w:r>
      <w:r w:rsidR="00426FFA" w:rsidRPr="00811963">
        <w:rPr>
          <w:bCs/>
          <w:lang w:bidi="it-IT"/>
        </w:rPr>
        <w:t>4</w:t>
      </w:r>
      <w:r w:rsidR="00811963" w:rsidRPr="00811963">
        <w:rPr>
          <w:bCs/>
          <w:lang w:bidi="it-IT"/>
        </w:rPr>
        <w:t>77</w:t>
      </w:r>
      <w:r w:rsidR="00BB5E0C" w:rsidRPr="00811963">
        <w:rPr>
          <w:bCs/>
          <w:lang w:bidi="it-IT"/>
        </w:rPr>
        <w:t xml:space="preserve"> del 2</w:t>
      </w:r>
      <w:r w:rsidR="00811963" w:rsidRPr="00811963">
        <w:rPr>
          <w:bCs/>
          <w:lang w:bidi="it-IT"/>
        </w:rPr>
        <w:t>9</w:t>
      </w:r>
      <w:r w:rsidR="00BB5E0C" w:rsidRPr="00811963">
        <w:rPr>
          <w:bCs/>
          <w:lang w:bidi="it-IT"/>
        </w:rPr>
        <w:t>/06/2023</w:t>
      </w:r>
      <w:r w:rsidR="00BB5E0C" w:rsidRPr="00811963">
        <w:rPr>
          <w:b/>
          <w:lang w:bidi="it-IT"/>
        </w:rPr>
        <w:t xml:space="preserve"> </w:t>
      </w:r>
      <w:r w:rsidRPr="00811963">
        <w:rPr>
          <w:bCs/>
        </w:rPr>
        <w:t xml:space="preserve">e, nello specifico, di: </w:t>
      </w:r>
    </w:p>
    <w:p w14:paraId="4C1E7692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81196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11963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lastRenderedPageBreak/>
        <w:t>non essere stato/a destituito/a o dispensato/a dall’impiego presso una Pubblica Amministrazione;</w:t>
      </w:r>
    </w:p>
    <w:p w14:paraId="5129EC1D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81196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11963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811963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811963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811963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811963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68719A" w14:textId="77777777" w:rsidR="00E00DB9" w:rsidRPr="00811963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811963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811963">
        <w:t xml:space="preserve">Si allega alla presente </w:t>
      </w:r>
      <w:r w:rsidRPr="00811963">
        <w:rPr>
          <w:i/>
          <w:iCs/>
        </w:rPr>
        <w:t>curriculum vitae</w:t>
      </w:r>
      <w:r w:rsidRPr="00811963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F0BC6" w:rsidRPr="00811963" w14:paraId="56C1FDC4" w14:textId="77777777" w:rsidTr="000278AE">
        <w:tc>
          <w:tcPr>
            <w:tcW w:w="4814" w:type="dxa"/>
          </w:tcPr>
          <w:p w14:paraId="332D0A32" w14:textId="77777777" w:rsidR="00E00DB9" w:rsidRPr="00811963" w:rsidRDefault="00E00DB9" w:rsidP="000278AE">
            <w:pPr>
              <w:spacing w:before="120" w:after="120" w:line="276" w:lineRule="auto"/>
              <w:jc w:val="center"/>
            </w:pPr>
            <w:r w:rsidRPr="00811963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811963" w:rsidRDefault="00E00DB9" w:rsidP="000278AE">
            <w:pPr>
              <w:spacing w:before="120" w:after="120" w:line="276" w:lineRule="auto"/>
              <w:jc w:val="center"/>
            </w:pPr>
            <w:r w:rsidRPr="00811963">
              <w:t>Firma del Partecipante</w:t>
            </w:r>
          </w:p>
        </w:tc>
      </w:tr>
      <w:tr w:rsidR="004F0BC6" w:rsidRPr="004F0BC6" w14:paraId="68B24CEA" w14:textId="77777777" w:rsidTr="000278AE">
        <w:tc>
          <w:tcPr>
            <w:tcW w:w="4814" w:type="dxa"/>
          </w:tcPr>
          <w:p w14:paraId="6B312064" w14:textId="77777777" w:rsidR="00E00DB9" w:rsidRPr="00811963" w:rsidRDefault="00E00DB9" w:rsidP="000278AE">
            <w:pPr>
              <w:spacing w:before="120" w:after="120" w:line="276" w:lineRule="auto"/>
              <w:jc w:val="center"/>
            </w:pPr>
            <w:r w:rsidRPr="00811963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4F0BC6" w:rsidRDefault="00E00DB9" w:rsidP="000278AE">
            <w:pPr>
              <w:spacing w:before="120" w:after="120" w:line="276" w:lineRule="auto"/>
              <w:jc w:val="center"/>
            </w:pPr>
            <w:r w:rsidRPr="00811963">
              <w:t>____________________________</w:t>
            </w:r>
          </w:p>
        </w:tc>
      </w:tr>
    </w:tbl>
    <w:bookmarkEnd w:id="0"/>
    <w:p w14:paraId="147D2B40" w14:textId="4B0A7B61" w:rsidR="00BA4471" w:rsidRPr="004F0BC6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  <w:t xml:space="preserve">    </w:t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</w:p>
    <w:sectPr w:rsidR="00BA4471" w:rsidRPr="004F0BC6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20303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220303">
                      <w:rPr>
                        <w:noProof/>
                        <w:sz w:val="16"/>
                        <w:szCs w:val="16"/>
                      </w:rPr>
                      <w:t>4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98A0BD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717026">
    <w:abstractNumId w:val="8"/>
  </w:num>
  <w:num w:numId="2" w16cid:durableId="146288658">
    <w:abstractNumId w:val="15"/>
  </w:num>
  <w:num w:numId="3" w16cid:durableId="759718990">
    <w:abstractNumId w:val="5"/>
  </w:num>
  <w:num w:numId="4" w16cid:durableId="457645102">
    <w:abstractNumId w:val="11"/>
  </w:num>
  <w:num w:numId="5" w16cid:durableId="1713574976">
    <w:abstractNumId w:val="16"/>
  </w:num>
  <w:num w:numId="6" w16cid:durableId="1893150816">
    <w:abstractNumId w:val="14"/>
  </w:num>
  <w:num w:numId="7" w16cid:durableId="995381336">
    <w:abstractNumId w:val="12"/>
  </w:num>
  <w:num w:numId="8" w16cid:durableId="609237393">
    <w:abstractNumId w:val="9"/>
  </w:num>
  <w:num w:numId="9" w16cid:durableId="1051340539">
    <w:abstractNumId w:val="17"/>
  </w:num>
  <w:num w:numId="10" w16cid:durableId="1231577017">
    <w:abstractNumId w:val="3"/>
  </w:num>
  <w:num w:numId="11" w16cid:durableId="809052553">
    <w:abstractNumId w:val="2"/>
  </w:num>
  <w:num w:numId="12" w16cid:durableId="788469971">
    <w:abstractNumId w:val="4"/>
  </w:num>
  <w:num w:numId="13" w16cid:durableId="1053847178">
    <w:abstractNumId w:val="7"/>
  </w:num>
  <w:num w:numId="14" w16cid:durableId="1375616884">
    <w:abstractNumId w:val="10"/>
  </w:num>
  <w:num w:numId="15" w16cid:durableId="2038776370">
    <w:abstractNumId w:val="6"/>
  </w:num>
  <w:num w:numId="16" w16cid:durableId="691300517">
    <w:abstractNumId w:val="13"/>
  </w:num>
  <w:num w:numId="17" w16cid:durableId="2013946609">
    <w:abstractNumId w:val="1"/>
    <w:lvlOverride w:ilvl="0">
      <w:startOverride w:val="1"/>
    </w:lvlOverride>
  </w:num>
  <w:num w:numId="18" w16cid:durableId="330062599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5C67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0303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53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26FFA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5D4F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4F0BC6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1963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44322"/>
    <w:rsid w:val="00A45F07"/>
    <w:rsid w:val="00A55587"/>
    <w:rsid w:val="00A57A55"/>
    <w:rsid w:val="00A6344C"/>
    <w:rsid w:val="00A70CAF"/>
    <w:rsid w:val="00A71657"/>
    <w:rsid w:val="00A72024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385B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D5D1D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97482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FF495-AEE0-4304-98BF-E8E8E79E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1</TotalTime>
  <Pages>4</Pages>
  <Words>664</Words>
  <Characters>4763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5417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4</cp:revision>
  <cp:lastPrinted>2023-02-02T10:21:00Z</cp:lastPrinted>
  <dcterms:created xsi:type="dcterms:W3CDTF">2023-06-29T09:52:00Z</dcterms:created>
  <dcterms:modified xsi:type="dcterms:W3CDTF">2023-06-29T10:19:00Z</dcterms:modified>
</cp:coreProperties>
</file>