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8CAE" w14:textId="77777777" w:rsidR="00393631" w:rsidRPr="00FB2466" w:rsidRDefault="00393631" w:rsidP="00524E2A">
      <w:pPr>
        <w:ind w:left="4956" w:firstLine="708"/>
        <w:jc w:val="right"/>
        <w:rPr>
          <w:b/>
        </w:rPr>
      </w:pPr>
      <w:bookmarkStart w:id="0" w:name="_Hlk138354718"/>
      <w:r w:rsidRPr="00FB2466">
        <w:rPr>
          <w:b/>
        </w:rPr>
        <w:t>Al Dirigente Scolastico</w:t>
      </w:r>
    </w:p>
    <w:p w14:paraId="462EE320" w14:textId="6B447827" w:rsidR="00393631" w:rsidRPr="00FB2466" w:rsidRDefault="00393631" w:rsidP="00524E2A">
      <w:pPr>
        <w:jc w:val="right"/>
        <w:rPr>
          <w:b/>
        </w:rPr>
      </w:pPr>
      <w:r w:rsidRPr="00FB2466">
        <w:rPr>
          <w:b/>
        </w:rPr>
        <w:t>dell’Istituto I.I.S. “Francesco Paolo Cascino”</w:t>
      </w:r>
    </w:p>
    <w:p w14:paraId="0FCC1C64" w14:textId="1F24B6C2" w:rsidR="00393631" w:rsidRPr="00FB2466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FB2466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2469F309" w14:textId="3FB8529C" w:rsidR="00393631" w:rsidRPr="00FB2466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FB2466">
        <w:rPr>
          <w:rFonts w:ascii="Times New Roman" w:hAnsi="Times New Roman" w:cs="Times New Roman"/>
          <w:b/>
          <w:color w:val="auto"/>
        </w:rPr>
        <w:t>90146 - Palermo</w:t>
      </w:r>
    </w:p>
    <w:bookmarkEnd w:id="0"/>
    <w:p w14:paraId="5E2FF411" w14:textId="77777777" w:rsidR="00E00DB9" w:rsidRPr="00FB2466" w:rsidRDefault="00E00DB9" w:rsidP="00524E2A">
      <w:pPr>
        <w:jc w:val="both"/>
        <w:rPr>
          <w:b/>
          <w:bCs/>
        </w:rPr>
      </w:pPr>
    </w:p>
    <w:p w14:paraId="205F0640" w14:textId="118609BB" w:rsidR="00BD0775" w:rsidRPr="00FB2466" w:rsidRDefault="00BD0775" w:rsidP="00524E2A">
      <w:pPr>
        <w:jc w:val="both"/>
        <w:rPr>
          <w:b/>
          <w:bCs/>
        </w:rPr>
      </w:pPr>
      <w:r w:rsidRPr="00FB2466">
        <w:rPr>
          <w:b/>
          <w:bCs/>
        </w:rPr>
        <w:t xml:space="preserve">OGGETTO: </w:t>
      </w:r>
      <w:r w:rsidRPr="00FB2466">
        <w:rPr>
          <w:b/>
          <w:bCs/>
          <w:i/>
          <w:iCs/>
        </w:rPr>
        <w:t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</w:t>
      </w:r>
      <w:r w:rsidRPr="00FB2466">
        <w:rPr>
          <w:b/>
          <w:bCs/>
        </w:rPr>
        <w:t xml:space="preserve">, </w:t>
      </w:r>
      <w:r w:rsidRPr="00FB2466">
        <w:rPr>
          <w:b/>
          <w:bCs/>
          <w:i/>
          <w:iCs/>
        </w:rPr>
        <w:t>finanziato dall’Unione europea</w:t>
      </w:r>
      <w:r w:rsidRPr="00FB2466">
        <w:rPr>
          <w:b/>
          <w:bCs/>
        </w:rPr>
        <w:t xml:space="preserve"> – </w:t>
      </w:r>
      <w:r w:rsidRPr="00FB2466">
        <w:rPr>
          <w:b/>
          <w:bCs/>
          <w:i/>
          <w:iCs/>
        </w:rPr>
        <w:t xml:space="preserve">Next Generation EU – “Azione 1: Next generation </w:t>
      </w:r>
      <w:proofErr w:type="spellStart"/>
      <w:r w:rsidRPr="00FB2466">
        <w:rPr>
          <w:b/>
          <w:bCs/>
          <w:i/>
          <w:iCs/>
        </w:rPr>
        <w:t>classrooms</w:t>
      </w:r>
      <w:proofErr w:type="spellEnd"/>
      <w:r w:rsidRPr="00FB2466">
        <w:rPr>
          <w:b/>
          <w:bCs/>
          <w:i/>
          <w:iCs/>
        </w:rPr>
        <w:t xml:space="preserve"> – Ambienti di apprendimento innovativi”</w:t>
      </w:r>
      <w:r w:rsidRPr="00FB2466">
        <w:rPr>
          <w:b/>
          <w:bCs/>
        </w:rPr>
        <w:t>.</w:t>
      </w:r>
    </w:p>
    <w:p w14:paraId="244DCF48" w14:textId="77777777" w:rsidR="00E00DB9" w:rsidRPr="00FB2466" w:rsidRDefault="00E00DB9" w:rsidP="00524E2A">
      <w:pPr>
        <w:jc w:val="both"/>
        <w:rPr>
          <w:b/>
          <w:i/>
          <w:iCs/>
        </w:rPr>
      </w:pPr>
      <w:r w:rsidRPr="00FB2466">
        <w:rPr>
          <w:b/>
        </w:rPr>
        <w:t>Titolo del progetto: “</w:t>
      </w:r>
      <w:r w:rsidRPr="00FB2466">
        <w:rPr>
          <w:b/>
          <w:i/>
          <w:iCs/>
        </w:rPr>
        <w:t xml:space="preserve">Vivere digitale: il pensiero tra realtà materiale e realtà virtuale” </w:t>
      </w:r>
    </w:p>
    <w:p w14:paraId="5815C84F" w14:textId="77777777" w:rsidR="00E00DB9" w:rsidRPr="00FB2466" w:rsidRDefault="00E00DB9" w:rsidP="00524E2A">
      <w:pPr>
        <w:jc w:val="both"/>
        <w:rPr>
          <w:b/>
        </w:rPr>
      </w:pPr>
      <w:r w:rsidRPr="00FB2466">
        <w:rPr>
          <w:b/>
        </w:rPr>
        <w:t>C.U.P.: I74D22003040006</w:t>
      </w:r>
    </w:p>
    <w:p w14:paraId="56B25FA8" w14:textId="77777777" w:rsidR="00E00DB9" w:rsidRPr="00FB2466" w:rsidRDefault="00E00DB9" w:rsidP="00524E2A">
      <w:pPr>
        <w:jc w:val="both"/>
        <w:rPr>
          <w:b/>
        </w:rPr>
      </w:pPr>
      <w:r w:rsidRPr="00FB2466">
        <w:rPr>
          <w:b/>
        </w:rPr>
        <w:t>Codice identificativo Progetto: M4C1I3.2-2022-961-P-24030</w:t>
      </w:r>
    </w:p>
    <w:p w14:paraId="1594B6A6" w14:textId="77777777" w:rsidR="00E00DB9" w:rsidRPr="00FB2466" w:rsidRDefault="00E00DB9" w:rsidP="00524E2A">
      <w:pPr>
        <w:jc w:val="center"/>
        <w:rPr>
          <w:b/>
          <w:bCs/>
        </w:rPr>
      </w:pPr>
    </w:p>
    <w:p w14:paraId="4196135D" w14:textId="7F0E9921" w:rsidR="00E00DB9" w:rsidRPr="00FB2466" w:rsidRDefault="00E00DB9" w:rsidP="00524E2A">
      <w:pPr>
        <w:suppressAutoHyphens/>
        <w:ind w:left="283" w:right="30"/>
        <w:jc w:val="center"/>
        <w:rPr>
          <w:b/>
          <w:u w:val="single"/>
          <w:lang w:bidi="it-IT"/>
        </w:rPr>
      </w:pPr>
      <w:r w:rsidRPr="00FB2466">
        <w:rPr>
          <w:b/>
          <w:u w:val="single"/>
          <w:lang w:bidi="it-IT"/>
        </w:rPr>
        <w:t>ALLEGATO “</w:t>
      </w:r>
      <w:r w:rsidR="00393631" w:rsidRPr="00FB2466">
        <w:rPr>
          <w:b/>
          <w:u w:val="single"/>
          <w:lang w:bidi="it-IT"/>
        </w:rPr>
        <w:t>B</w:t>
      </w:r>
      <w:r w:rsidRPr="00FB2466">
        <w:rPr>
          <w:b/>
          <w:u w:val="single"/>
          <w:lang w:bidi="it-IT"/>
        </w:rPr>
        <w:t>”</w:t>
      </w:r>
      <w:r w:rsidR="00A118BF" w:rsidRPr="00FB2466">
        <w:rPr>
          <w:b/>
          <w:u w:val="single"/>
          <w:lang w:bidi="it-IT"/>
        </w:rPr>
        <w:t xml:space="preserve"> ALL’</w:t>
      </w:r>
      <w:r w:rsidRPr="00FB2466">
        <w:rPr>
          <w:b/>
          <w:u w:val="single"/>
          <w:lang w:bidi="it-IT"/>
        </w:rPr>
        <w:t>AVVISO</w:t>
      </w:r>
      <w:r w:rsidR="00A118BF" w:rsidRPr="00FB2466">
        <w:rPr>
          <w:b/>
          <w:u w:val="single"/>
          <w:lang w:bidi="it-IT"/>
        </w:rPr>
        <w:t xml:space="preserve"> PROT. N</w:t>
      </w:r>
      <w:r w:rsidR="00A36604" w:rsidRPr="00FB2466">
        <w:rPr>
          <w:b/>
          <w:u w:val="single"/>
          <w:lang w:bidi="it-IT"/>
        </w:rPr>
        <w:t>. 12</w:t>
      </w:r>
      <w:r w:rsidR="00595946" w:rsidRPr="00FB2466">
        <w:rPr>
          <w:b/>
          <w:u w:val="single"/>
          <w:lang w:bidi="it-IT"/>
        </w:rPr>
        <w:t>4</w:t>
      </w:r>
      <w:r w:rsidR="00951DFE" w:rsidRPr="00FB2466">
        <w:rPr>
          <w:b/>
          <w:u w:val="single"/>
          <w:lang w:bidi="it-IT"/>
        </w:rPr>
        <w:t>77</w:t>
      </w:r>
      <w:r w:rsidR="00A118BF" w:rsidRPr="00FB2466">
        <w:rPr>
          <w:b/>
          <w:u w:val="single"/>
          <w:lang w:bidi="it-IT"/>
        </w:rPr>
        <w:t xml:space="preserve"> DEL</w:t>
      </w:r>
      <w:r w:rsidR="00A36604" w:rsidRPr="00FB2466">
        <w:rPr>
          <w:b/>
          <w:u w:val="single"/>
          <w:lang w:bidi="it-IT"/>
        </w:rPr>
        <w:t xml:space="preserve"> 2</w:t>
      </w:r>
      <w:r w:rsidR="00951DFE" w:rsidRPr="00FB2466">
        <w:rPr>
          <w:b/>
          <w:u w:val="single"/>
          <w:lang w:bidi="it-IT"/>
        </w:rPr>
        <w:t>9</w:t>
      </w:r>
      <w:r w:rsidR="00A36604" w:rsidRPr="00FB2466">
        <w:rPr>
          <w:b/>
          <w:u w:val="single"/>
          <w:lang w:bidi="it-IT"/>
        </w:rPr>
        <w:t>/06/2023</w:t>
      </w:r>
    </w:p>
    <w:p w14:paraId="5FCC7ACB" w14:textId="77777777" w:rsidR="00A36604" w:rsidRPr="00FB2466" w:rsidRDefault="00A36604" w:rsidP="00524E2A">
      <w:pPr>
        <w:jc w:val="center"/>
        <w:rPr>
          <w:b/>
          <w:bCs/>
          <w:color w:val="FF0000"/>
        </w:rPr>
      </w:pPr>
    </w:p>
    <w:p w14:paraId="19966062" w14:textId="5108F5DA" w:rsidR="00393631" w:rsidRPr="00FB2466" w:rsidRDefault="00393631" w:rsidP="00524E2A">
      <w:pPr>
        <w:jc w:val="center"/>
        <w:rPr>
          <w:b/>
          <w:bCs/>
        </w:rPr>
      </w:pPr>
      <w:r w:rsidRPr="00FB2466">
        <w:rPr>
          <w:b/>
          <w:bCs/>
        </w:rPr>
        <w:t>PROCEDURA DI SELEZIONE</w:t>
      </w:r>
      <w:r w:rsidRPr="00FB2466">
        <w:rPr>
          <w:b/>
          <w:lang w:bidi="it-IT"/>
        </w:rPr>
        <w:t xml:space="preserve"> </w:t>
      </w:r>
      <w:r w:rsidRPr="00FB2466">
        <w:rPr>
          <w:b/>
          <w:bCs/>
        </w:rPr>
        <w:t xml:space="preserve">PER IL CONFERIMENTO </w:t>
      </w:r>
    </w:p>
    <w:p w14:paraId="38FC52DA" w14:textId="77777777" w:rsidR="00393631" w:rsidRPr="00FB2466" w:rsidRDefault="00393631" w:rsidP="00524E2A">
      <w:pPr>
        <w:jc w:val="center"/>
        <w:rPr>
          <w:b/>
          <w:bCs/>
        </w:rPr>
      </w:pPr>
      <w:r w:rsidRPr="00FB2466">
        <w:rPr>
          <w:b/>
          <w:bCs/>
        </w:rPr>
        <w:t>DI INCARICHI INDIVIDUALI</w:t>
      </w:r>
    </w:p>
    <w:p w14:paraId="36682E97" w14:textId="7800B298" w:rsidR="00EF3DF7" w:rsidRPr="00FB2466" w:rsidRDefault="00393631" w:rsidP="00EF3DF7">
      <w:pPr>
        <w:jc w:val="center"/>
        <w:rPr>
          <w:rFonts w:eastAsia="Calibri"/>
          <w:b/>
          <w:bCs/>
          <w:u w:val="single"/>
        </w:rPr>
      </w:pPr>
      <w:r w:rsidRPr="00FB2466">
        <w:rPr>
          <w:rFonts w:eastAsia="Calibri"/>
          <w:b/>
          <w:bCs/>
          <w:u w:val="single"/>
        </w:rPr>
        <w:t xml:space="preserve"> </w:t>
      </w:r>
      <w:r w:rsidR="00EF3DF7" w:rsidRPr="00FB2466">
        <w:rPr>
          <w:rFonts w:eastAsia="Calibri"/>
          <w:b/>
          <w:bCs/>
          <w:u w:val="single"/>
        </w:rPr>
        <w:t>ESPERTO PER SUPPORTO TECNICO-O</w:t>
      </w:r>
      <w:r w:rsidR="0097089E" w:rsidRPr="00FB2466">
        <w:rPr>
          <w:rFonts w:eastAsia="Calibri"/>
          <w:b/>
          <w:bCs/>
          <w:u w:val="single"/>
        </w:rPr>
        <w:t>PERATIVO</w:t>
      </w:r>
      <w:r w:rsidR="00EF3DF7" w:rsidRPr="00FB2466">
        <w:rPr>
          <w:rFonts w:eastAsia="Calibri"/>
          <w:b/>
          <w:bCs/>
          <w:u w:val="single"/>
        </w:rPr>
        <w:t xml:space="preserve"> </w:t>
      </w:r>
    </w:p>
    <w:p w14:paraId="55D02767" w14:textId="77777777" w:rsidR="00EF3DF7" w:rsidRPr="00FB2466" w:rsidRDefault="00EF3DF7" w:rsidP="00EF3DF7">
      <w:pPr>
        <w:jc w:val="center"/>
        <w:rPr>
          <w:b/>
        </w:rPr>
      </w:pPr>
      <w:r w:rsidRPr="00FB2466">
        <w:rPr>
          <w:rFonts w:eastAsia="Calibri"/>
          <w:b/>
          <w:bCs/>
          <w:u w:val="single"/>
        </w:rPr>
        <w:t>AL PROJECT MANAGER</w:t>
      </w:r>
    </w:p>
    <w:p w14:paraId="43033CB7" w14:textId="2D847E60" w:rsidR="00393631" w:rsidRPr="00FB2466" w:rsidRDefault="00393631" w:rsidP="00524E2A">
      <w:pPr>
        <w:jc w:val="center"/>
        <w:rPr>
          <w:b/>
        </w:rPr>
      </w:pPr>
    </w:p>
    <w:p w14:paraId="5F583A97" w14:textId="77777777" w:rsidR="00393631" w:rsidRPr="00FB2466" w:rsidRDefault="00393631" w:rsidP="00524E2A">
      <w:pPr>
        <w:jc w:val="center"/>
        <w:rPr>
          <w:b/>
          <w:u w:val="single"/>
        </w:rPr>
      </w:pPr>
      <w:r w:rsidRPr="00FB2466">
        <w:rPr>
          <w:b/>
          <w:u w:val="single"/>
        </w:rPr>
        <w:t>SCHEDA VALUTAZIONE DEI TITOLI</w:t>
      </w:r>
    </w:p>
    <w:p w14:paraId="0E0BC92F" w14:textId="1DED2D9C" w:rsidR="00E00DB9" w:rsidRPr="00FB2466" w:rsidRDefault="00A118BF" w:rsidP="00524E2A">
      <w:pPr>
        <w:jc w:val="center"/>
        <w:rPr>
          <w:b/>
        </w:rPr>
      </w:pPr>
      <w:r w:rsidRPr="00FB2466">
        <w:rPr>
          <w:b/>
          <w:bCs/>
        </w:rPr>
        <w:t xml:space="preserve"> </w:t>
      </w:r>
    </w:p>
    <w:p w14:paraId="1EEAFC43" w14:textId="171FE838" w:rsidR="00393631" w:rsidRPr="00FB2466" w:rsidRDefault="00393631" w:rsidP="00524E2A">
      <w:pPr>
        <w:jc w:val="both"/>
        <w:rPr>
          <w:bCs/>
        </w:rPr>
      </w:pPr>
      <w:bookmarkStart w:id="1" w:name="_Hlk54886935"/>
      <w:r w:rsidRPr="00FB2466">
        <w:rPr>
          <w:bCs/>
        </w:rPr>
        <w:t xml:space="preserve">Il/la sottoscritto/a _________________________________________________________________ nato/a </w:t>
      </w:r>
      <w:proofErr w:type="spellStart"/>
      <w:r w:rsidRPr="00FB2466">
        <w:rPr>
          <w:bCs/>
        </w:rPr>
        <w:t>a</w:t>
      </w:r>
      <w:proofErr w:type="spellEnd"/>
      <w:r w:rsidRPr="00FB2466">
        <w:rPr>
          <w:bCs/>
        </w:rPr>
        <w:t xml:space="preserve">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 </w:t>
      </w:r>
    </w:p>
    <w:p w14:paraId="37DC59C7" w14:textId="77777777" w:rsidR="00393631" w:rsidRPr="00FB2466" w:rsidRDefault="00393631" w:rsidP="00524E2A">
      <w:pPr>
        <w:jc w:val="both"/>
        <w:rPr>
          <w:bCs/>
        </w:rPr>
      </w:pPr>
      <w:r w:rsidRPr="00FB2466">
        <w:rPr>
          <w:bCs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B6CED0E" w14:textId="1DB9ABE5" w:rsidR="00393631" w:rsidRPr="00FB2466" w:rsidRDefault="00393631" w:rsidP="00524E2A">
      <w:pPr>
        <w:jc w:val="center"/>
        <w:rPr>
          <w:b/>
        </w:rPr>
      </w:pPr>
      <w:r w:rsidRPr="00FB2466">
        <w:rPr>
          <w:b/>
        </w:rPr>
        <w:t>CHIEDE</w:t>
      </w:r>
    </w:p>
    <w:p w14:paraId="37E870F2" w14:textId="6D16B4F3" w:rsidR="00F303D2" w:rsidRPr="00FB2466" w:rsidRDefault="00393631" w:rsidP="00F303D2">
      <w:pPr>
        <w:jc w:val="both"/>
      </w:pPr>
      <w:r w:rsidRPr="00FB2466">
        <w:rPr>
          <w:bCs/>
        </w:rPr>
        <w:t xml:space="preserve">di essere ammesso/a </w:t>
      </w:r>
      <w:proofErr w:type="spellStart"/>
      <w:r w:rsidRPr="00FB2466">
        <w:rPr>
          <w:bCs/>
        </w:rPr>
        <w:t>a</w:t>
      </w:r>
      <w:proofErr w:type="spellEnd"/>
      <w:r w:rsidRPr="00FB2466">
        <w:rPr>
          <w:bCs/>
        </w:rPr>
        <w:t xml:space="preserve"> partecipare </w:t>
      </w:r>
      <w:r w:rsidRPr="00FB2466">
        <w:t xml:space="preserve">alla procedura di selezione in oggetto per la figura </w:t>
      </w:r>
      <w:r w:rsidR="00524E2A" w:rsidRPr="00FB2466">
        <w:t>di</w:t>
      </w:r>
      <w:r w:rsidR="0083046C" w:rsidRPr="00FB2466">
        <w:t xml:space="preserve"> </w:t>
      </w:r>
      <w:r w:rsidR="00F303D2" w:rsidRPr="00FB2466">
        <w:t>“E</w:t>
      </w:r>
      <w:r w:rsidR="0083046C" w:rsidRPr="00FB2466">
        <w:t xml:space="preserve">sperto </w:t>
      </w:r>
      <w:r w:rsidR="00F303D2" w:rsidRPr="00FB2466">
        <w:rPr>
          <w:rFonts w:eastAsia="Calibri"/>
          <w:bCs/>
        </w:rPr>
        <w:t>per supporto tecnico-</w:t>
      </w:r>
      <w:r w:rsidR="0097089E" w:rsidRPr="00FB2466">
        <w:rPr>
          <w:rFonts w:eastAsia="Calibri"/>
          <w:bCs/>
        </w:rPr>
        <w:t>operativo</w:t>
      </w:r>
      <w:r w:rsidR="00F303D2" w:rsidRPr="00FB2466">
        <w:rPr>
          <w:rFonts w:eastAsia="Calibri"/>
          <w:bCs/>
        </w:rPr>
        <w:t xml:space="preserve"> al project manager”.</w:t>
      </w:r>
    </w:p>
    <w:p w14:paraId="3375BBA0" w14:textId="301A2B4A" w:rsidR="00524E2A" w:rsidRPr="00FB2466" w:rsidRDefault="00524E2A" w:rsidP="00524E2A">
      <w:pPr>
        <w:shd w:val="clear" w:color="auto" w:fill="FFFFFF" w:themeFill="background1"/>
        <w:jc w:val="both"/>
      </w:pPr>
    </w:p>
    <w:p w14:paraId="7B2B0280" w14:textId="389208A0" w:rsidR="00393631" w:rsidRPr="00FB2466" w:rsidRDefault="00393631" w:rsidP="00524E2A">
      <w:pPr>
        <w:pStyle w:val="sche3"/>
        <w:rPr>
          <w:bCs/>
          <w:sz w:val="24"/>
          <w:szCs w:val="24"/>
          <w:lang w:val="it-IT" w:eastAsia="en-US"/>
        </w:rPr>
      </w:pPr>
      <w:r w:rsidRPr="00FB2466">
        <w:rPr>
          <w:bCs/>
          <w:sz w:val="24"/>
          <w:szCs w:val="24"/>
          <w:lang w:val="it-IT" w:eastAsia="en-US"/>
        </w:rPr>
        <w:t xml:space="preserve">A tal fine, </w:t>
      </w:r>
      <w:r w:rsidRPr="00FB2466">
        <w:rPr>
          <w:b/>
          <w:bCs/>
          <w:sz w:val="24"/>
          <w:szCs w:val="24"/>
          <w:u w:val="single"/>
          <w:lang w:val="it-IT" w:eastAsia="en-US"/>
        </w:rPr>
        <w:t>dichiara</w:t>
      </w:r>
      <w:r w:rsidRPr="00FB2466">
        <w:rPr>
          <w:bCs/>
          <w:sz w:val="24"/>
          <w:szCs w:val="24"/>
          <w:lang w:val="it-IT" w:eastAsia="en-US"/>
        </w:rPr>
        <w:t>, sotto la propria responsabilità e in relazione ai titoli posseduti ritiene di aver diritto ai seguenti punteggi</w:t>
      </w:r>
      <w:r w:rsidR="00524E2A" w:rsidRPr="00FB2466">
        <w:rPr>
          <w:bCs/>
          <w:sz w:val="24"/>
          <w:szCs w:val="24"/>
          <w:lang w:val="it-IT" w:eastAsia="en-US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1435"/>
        <w:gridCol w:w="1435"/>
        <w:gridCol w:w="1435"/>
        <w:gridCol w:w="1437"/>
      </w:tblGrid>
      <w:tr w:rsidR="0097089E" w:rsidRPr="00FB2466" w14:paraId="60D37240" w14:textId="77777777" w:rsidTr="0028040D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bookmarkEnd w:id="1"/>
          <w:p w14:paraId="3BE52544" w14:textId="77777777" w:rsidR="0097089E" w:rsidRPr="00FB2466" w:rsidRDefault="0097089E" w:rsidP="0028040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b/>
                <w:sz w:val="18"/>
                <w:szCs w:val="18"/>
              </w:rPr>
              <w:t>CRITERI DI SELEZIONE DEL PERSONALE A.T.A</w:t>
            </w:r>
            <w:r w:rsidRPr="00FB2466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IN PROGETTI DEL PNRR</w:t>
            </w:r>
          </w:p>
        </w:tc>
      </w:tr>
      <w:tr w:rsidR="0097089E" w:rsidRPr="00FB2466" w14:paraId="3B517259" w14:textId="77777777" w:rsidTr="0028040D">
        <w:trPr>
          <w:jc w:val="center"/>
        </w:trPr>
        <w:tc>
          <w:tcPr>
            <w:tcW w:w="5000" w:type="pct"/>
            <w:gridSpan w:val="5"/>
          </w:tcPr>
          <w:p w14:paraId="2AD2E535" w14:textId="77777777" w:rsidR="0097089E" w:rsidRPr="00FB2466" w:rsidRDefault="0097089E" w:rsidP="0028040D">
            <w:pPr>
              <w:pStyle w:val="Corpodeltesto2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B2466">
              <w:rPr>
                <w:b/>
                <w:sz w:val="18"/>
                <w:szCs w:val="18"/>
              </w:rPr>
              <w:t>CRITERI DI AMMISSIONE</w:t>
            </w:r>
          </w:p>
          <w:p w14:paraId="77AFE191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Disponibilità a svolgere l’incarico</w:t>
            </w:r>
          </w:p>
          <w:p w14:paraId="316D642C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Diploma di istruzione secondaria di secondo grado per gli assistenti amministrativi</w:t>
            </w:r>
          </w:p>
          <w:p w14:paraId="4CA8C66C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Diploma di istruzione secondaria di secondo grado per gli assistenti tecnici</w:t>
            </w:r>
          </w:p>
          <w:p w14:paraId="01D1004B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 xml:space="preserve">Diploma di qualifica professionale per i collaboratori scolastici </w:t>
            </w:r>
          </w:p>
          <w:p w14:paraId="4A04F5AB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i/>
                <w:sz w:val="18"/>
                <w:szCs w:val="18"/>
              </w:rPr>
              <w:t>*Per quanto riguarda il personale a tempo determinato, costituisce requisito minimo di ammissione l’essere destinatario di incarico almeno fino al 30 giugno, tranne i casi in cui le attività progettuali siano pluriennali o si concludano entro il 31 agosto.</w:t>
            </w:r>
          </w:p>
        </w:tc>
      </w:tr>
      <w:tr w:rsidR="0097089E" w:rsidRPr="00FB2466" w14:paraId="15F09CE5" w14:textId="77777777" w:rsidTr="0028040D">
        <w:trPr>
          <w:jc w:val="center"/>
        </w:trPr>
        <w:tc>
          <w:tcPr>
            <w:tcW w:w="5000" w:type="pct"/>
            <w:gridSpan w:val="5"/>
          </w:tcPr>
          <w:p w14:paraId="3E9C86EA" w14:textId="77777777" w:rsidR="0097089E" w:rsidRPr="00FB2466" w:rsidRDefault="0097089E" w:rsidP="0028040D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b/>
                <w:sz w:val="18"/>
                <w:szCs w:val="18"/>
              </w:rPr>
              <w:t>CRITERI DI VALUTAZIONE</w:t>
            </w:r>
          </w:p>
        </w:tc>
      </w:tr>
      <w:tr w:rsidR="0097089E" w:rsidRPr="00FB2466" w14:paraId="495B75FB" w14:textId="77777777" w:rsidTr="0028040D">
        <w:trPr>
          <w:jc w:val="center"/>
        </w:trPr>
        <w:tc>
          <w:tcPr>
            <w:tcW w:w="2019" w:type="pct"/>
          </w:tcPr>
          <w:p w14:paraId="4ABFC785" w14:textId="77777777" w:rsidR="0097089E" w:rsidRPr="00FB2466" w:rsidRDefault="0097089E" w:rsidP="0028040D">
            <w:pPr>
              <w:pStyle w:val="Corpodeltesto23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B2466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745" w:type="pct"/>
          </w:tcPr>
          <w:p w14:paraId="3A561A59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b/>
                <w:sz w:val="18"/>
                <w:szCs w:val="18"/>
              </w:rPr>
              <w:t>PUNTEGGI</w:t>
            </w:r>
          </w:p>
        </w:tc>
        <w:tc>
          <w:tcPr>
            <w:tcW w:w="745" w:type="pct"/>
          </w:tcPr>
          <w:p w14:paraId="143DAACA" w14:textId="77777777" w:rsidR="0097089E" w:rsidRPr="00FB2466" w:rsidRDefault="0097089E" w:rsidP="0028040D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Indicare per ogni titolo dichiarato la pagina del CV</w:t>
            </w:r>
          </w:p>
        </w:tc>
        <w:tc>
          <w:tcPr>
            <w:tcW w:w="745" w:type="pct"/>
          </w:tcPr>
          <w:p w14:paraId="1CCDD4C9" w14:textId="77777777" w:rsidR="0097089E" w:rsidRPr="00FB2466" w:rsidRDefault="0097089E" w:rsidP="0028040D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FB2466">
              <w:rPr>
                <w:b/>
                <w:sz w:val="16"/>
                <w:szCs w:val="16"/>
                <w:u w:val="single"/>
              </w:rPr>
              <w:t>Parte riservata all'interessato</w:t>
            </w:r>
          </w:p>
          <w:p w14:paraId="1F68EED9" w14:textId="77777777" w:rsidR="0097089E" w:rsidRPr="00FB2466" w:rsidRDefault="0097089E" w:rsidP="0028040D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  <w:tc>
          <w:tcPr>
            <w:tcW w:w="745" w:type="pct"/>
          </w:tcPr>
          <w:p w14:paraId="179FCDC8" w14:textId="77777777" w:rsidR="0097089E" w:rsidRPr="00FB2466" w:rsidRDefault="0097089E" w:rsidP="0028040D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FB2466">
              <w:rPr>
                <w:b/>
                <w:sz w:val="16"/>
                <w:szCs w:val="16"/>
                <w:u w:val="single"/>
              </w:rPr>
              <w:t>Parte riservata alla Commissione</w:t>
            </w:r>
          </w:p>
          <w:p w14:paraId="68A6280D" w14:textId="77777777" w:rsidR="0097089E" w:rsidRPr="00FB2466" w:rsidRDefault="0097089E" w:rsidP="0028040D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</w:tr>
      <w:tr w:rsidR="0097089E" w:rsidRPr="00FB2466" w14:paraId="3675F8CF" w14:textId="77777777" w:rsidTr="0028040D">
        <w:trPr>
          <w:jc w:val="center"/>
        </w:trPr>
        <w:tc>
          <w:tcPr>
            <w:tcW w:w="2019" w:type="pct"/>
          </w:tcPr>
          <w:p w14:paraId="54C9F04E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Altro diploma di istruzione secondaria di 2° grado per gli assistenti amministrativi e gli assistenti tecnici</w:t>
            </w:r>
          </w:p>
          <w:p w14:paraId="6214BD2C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 xml:space="preserve">Diploma di istruzione secondaria di 2° grado per i collaboratori scolastici </w:t>
            </w:r>
          </w:p>
          <w:p w14:paraId="50AA1CD9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Laurea triennale</w:t>
            </w:r>
          </w:p>
          <w:p w14:paraId="29217ED6" w14:textId="77777777" w:rsidR="0097089E" w:rsidRPr="00FB2466" w:rsidRDefault="0097089E" w:rsidP="0028040D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Laurea magistrale</w:t>
            </w:r>
          </w:p>
          <w:p w14:paraId="050B8E98" w14:textId="77777777" w:rsidR="0097089E" w:rsidRPr="00FB2466" w:rsidRDefault="0097089E" w:rsidP="0028040D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b/>
                <w:sz w:val="18"/>
                <w:szCs w:val="18"/>
              </w:rPr>
            </w:pPr>
            <w:r w:rsidRPr="00FB2466">
              <w:rPr>
                <w:i/>
                <w:sz w:val="18"/>
                <w:szCs w:val="18"/>
              </w:rPr>
              <w:t>*In caso di possesso di più titoli di studio, verrà valutato solo quello di livello più elevato.</w:t>
            </w:r>
          </w:p>
        </w:tc>
        <w:tc>
          <w:tcPr>
            <w:tcW w:w="745" w:type="pct"/>
          </w:tcPr>
          <w:p w14:paraId="276A0F33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10</w:t>
            </w:r>
          </w:p>
          <w:p w14:paraId="2AD5D0ED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CCCD1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0A5B05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  5</w:t>
            </w:r>
          </w:p>
          <w:p w14:paraId="1552BAA4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CEE7AB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15</w:t>
            </w:r>
          </w:p>
          <w:p w14:paraId="199A468B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90F78B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20</w:t>
            </w:r>
          </w:p>
        </w:tc>
        <w:tc>
          <w:tcPr>
            <w:tcW w:w="745" w:type="pct"/>
          </w:tcPr>
          <w:p w14:paraId="2A75806A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78CC3214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4CAA25B9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089E" w:rsidRPr="00FB2466" w14:paraId="6CB6963F" w14:textId="77777777" w:rsidTr="0028040D">
        <w:trPr>
          <w:jc w:val="center"/>
        </w:trPr>
        <w:tc>
          <w:tcPr>
            <w:tcW w:w="2019" w:type="pct"/>
          </w:tcPr>
          <w:p w14:paraId="66D6E56E" w14:textId="77777777" w:rsidR="0097089E" w:rsidRPr="00FB2466" w:rsidRDefault="0097089E" w:rsidP="0028040D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b/>
                <w:sz w:val="18"/>
                <w:szCs w:val="18"/>
              </w:rPr>
            </w:pPr>
            <w:r w:rsidRPr="00FB2466">
              <w:rPr>
                <w:iCs/>
                <w:sz w:val="18"/>
                <w:szCs w:val="18"/>
              </w:rPr>
              <w:t>Anni di servizio</w:t>
            </w:r>
          </w:p>
        </w:tc>
        <w:tc>
          <w:tcPr>
            <w:tcW w:w="745" w:type="pct"/>
          </w:tcPr>
          <w:p w14:paraId="5D2C8AB2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1 per ogni anno</w:t>
            </w:r>
          </w:p>
        </w:tc>
        <w:tc>
          <w:tcPr>
            <w:tcW w:w="745" w:type="pct"/>
          </w:tcPr>
          <w:p w14:paraId="10D1B16C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57903F25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53D35026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089E" w:rsidRPr="00FB2466" w14:paraId="7042EEF9" w14:textId="77777777" w:rsidTr="0028040D">
        <w:trPr>
          <w:jc w:val="center"/>
        </w:trPr>
        <w:tc>
          <w:tcPr>
            <w:tcW w:w="2019" w:type="pct"/>
          </w:tcPr>
          <w:p w14:paraId="33AEE3ED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color w:val="00000A"/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Corsi di formazione</w:t>
            </w:r>
          </w:p>
        </w:tc>
        <w:tc>
          <w:tcPr>
            <w:tcW w:w="745" w:type="pct"/>
          </w:tcPr>
          <w:p w14:paraId="576ACA72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color w:val="00000A"/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Punti 2 per ogni corso</w:t>
            </w:r>
          </w:p>
        </w:tc>
        <w:tc>
          <w:tcPr>
            <w:tcW w:w="745" w:type="pct"/>
          </w:tcPr>
          <w:p w14:paraId="36E55EF7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1879049F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75B307E6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7089E" w:rsidRPr="00FB2466" w14:paraId="7D06DEB0" w14:textId="77777777" w:rsidTr="0028040D">
        <w:trPr>
          <w:jc w:val="center"/>
        </w:trPr>
        <w:tc>
          <w:tcPr>
            <w:tcW w:w="2019" w:type="pct"/>
          </w:tcPr>
          <w:p w14:paraId="52D6C05D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lastRenderedPageBreak/>
              <w:t>Partecipazione a corsi di formazione e svolgimento di attività documentate nell’ambito del PNSD</w:t>
            </w:r>
          </w:p>
        </w:tc>
        <w:tc>
          <w:tcPr>
            <w:tcW w:w="745" w:type="pct"/>
          </w:tcPr>
          <w:p w14:paraId="139E9E02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Punti 1 per ogni corso/attività</w:t>
            </w:r>
          </w:p>
        </w:tc>
        <w:tc>
          <w:tcPr>
            <w:tcW w:w="745" w:type="pct"/>
          </w:tcPr>
          <w:p w14:paraId="47206D9F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421A3DC2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03C022E2" w14:textId="77777777" w:rsidR="0097089E" w:rsidRPr="00FB2466" w:rsidRDefault="0097089E" w:rsidP="0028040D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7089E" w:rsidRPr="00FB2466" w14:paraId="301CDDDF" w14:textId="77777777" w:rsidTr="0028040D">
        <w:trPr>
          <w:jc w:val="center"/>
        </w:trPr>
        <w:tc>
          <w:tcPr>
            <w:tcW w:w="2019" w:type="pct"/>
          </w:tcPr>
          <w:p w14:paraId="0B99F4AF" w14:textId="77777777" w:rsidR="0097089E" w:rsidRPr="00FB2466" w:rsidRDefault="0097089E" w:rsidP="0028040D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 xml:space="preserve">Esperienze documentate in progetti PON/POR (FSE-FESR) </w:t>
            </w:r>
          </w:p>
        </w:tc>
        <w:tc>
          <w:tcPr>
            <w:tcW w:w="745" w:type="pct"/>
          </w:tcPr>
          <w:p w14:paraId="2C4CA309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3 per ogni incarico</w:t>
            </w:r>
          </w:p>
        </w:tc>
        <w:tc>
          <w:tcPr>
            <w:tcW w:w="745" w:type="pct"/>
          </w:tcPr>
          <w:p w14:paraId="1317525C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00BF4ED8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46406985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089E" w:rsidRPr="00FB2466" w14:paraId="25B38E54" w14:textId="77777777" w:rsidTr="0028040D">
        <w:trPr>
          <w:jc w:val="center"/>
        </w:trPr>
        <w:tc>
          <w:tcPr>
            <w:tcW w:w="2019" w:type="pct"/>
          </w:tcPr>
          <w:p w14:paraId="5E788F0C" w14:textId="77777777" w:rsidR="0097089E" w:rsidRPr="00FB2466" w:rsidRDefault="0097089E" w:rsidP="0028040D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sz w:val="18"/>
                <w:szCs w:val="18"/>
              </w:rPr>
            </w:pPr>
            <w:r w:rsidRPr="00FB2466">
              <w:rPr>
                <w:sz w:val="18"/>
                <w:szCs w:val="18"/>
              </w:rPr>
              <w:t>Esperienze documentate in progetti scolastici (alternanza scuola-lavoro, area a rischio, ecc.)</w:t>
            </w:r>
          </w:p>
        </w:tc>
        <w:tc>
          <w:tcPr>
            <w:tcW w:w="745" w:type="pct"/>
          </w:tcPr>
          <w:p w14:paraId="5214B3CC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B2466">
              <w:rPr>
                <w:rFonts w:ascii="Times New Roman" w:hAnsi="Times New Roman" w:cs="Times New Roman"/>
                <w:sz w:val="18"/>
                <w:szCs w:val="18"/>
              </w:rPr>
              <w:t>Punti 2 per ogni incarico</w:t>
            </w:r>
          </w:p>
        </w:tc>
        <w:tc>
          <w:tcPr>
            <w:tcW w:w="745" w:type="pct"/>
          </w:tcPr>
          <w:p w14:paraId="7F427D49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34CD541A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44204994" w14:textId="77777777" w:rsidR="0097089E" w:rsidRPr="00FB2466" w:rsidRDefault="0097089E" w:rsidP="0028040D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4EBA244" w14:textId="77777777" w:rsidR="00EF3DF7" w:rsidRPr="00FB2466" w:rsidRDefault="00EF3DF7" w:rsidP="00524E2A">
      <w:pPr>
        <w:ind w:left="2124" w:firstLine="708"/>
        <w:jc w:val="both"/>
        <w:rPr>
          <w:b/>
          <w:bCs/>
          <w:color w:val="FF0000"/>
        </w:rPr>
      </w:pPr>
    </w:p>
    <w:p w14:paraId="4A21989B" w14:textId="77777777" w:rsidR="00524E2A" w:rsidRPr="00FB2466" w:rsidRDefault="00524E2A" w:rsidP="00524E2A">
      <w:pPr>
        <w:ind w:left="2124" w:firstLine="708"/>
        <w:jc w:val="both"/>
        <w:rPr>
          <w:b/>
          <w:bCs/>
          <w:color w:val="FF0000"/>
        </w:rPr>
      </w:pPr>
    </w:p>
    <w:p w14:paraId="4CE5D331" w14:textId="2239664C" w:rsidR="00C32B09" w:rsidRPr="00FB2466" w:rsidRDefault="00C32B09" w:rsidP="00C32B09">
      <w:pPr>
        <w:autoSpaceDE w:val="0"/>
        <w:autoSpaceDN w:val="0"/>
        <w:adjustRightInd w:val="0"/>
        <w:jc w:val="both"/>
      </w:pPr>
      <w:r w:rsidRPr="00FB2466">
        <w:t>Data ___/___/____</w:t>
      </w:r>
      <w:r w:rsidRPr="00FB2466">
        <w:tab/>
      </w:r>
      <w:r w:rsidRPr="00FB2466">
        <w:tab/>
      </w:r>
      <w:r w:rsidRPr="00FB2466">
        <w:tab/>
        <w:t xml:space="preserve">    </w:t>
      </w:r>
      <w:r w:rsidRPr="00FB2466">
        <w:tab/>
      </w:r>
      <w:r w:rsidRPr="00FB2466">
        <w:tab/>
        <w:t xml:space="preserve">                          FIRMA DEL RICHIEDENTE</w:t>
      </w:r>
    </w:p>
    <w:p w14:paraId="27E3EEAC" w14:textId="77777777" w:rsidR="00C32B09" w:rsidRPr="00EF3DF7" w:rsidRDefault="00C32B09" w:rsidP="00C32B09">
      <w:pPr>
        <w:autoSpaceDE w:val="0"/>
        <w:autoSpaceDN w:val="0"/>
        <w:adjustRightInd w:val="0"/>
        <w:jc w:val="right"/>
      </w:pPr>
      <w:r w:rsidRPr="00FB2466">
        <w:rPr>
          <w:b/>
          <w:bCs/>
        </w:rPr>
        <w:t xml:space="preserve">                                                                                                                   _____________________________</w:t>
      </w:r>
    </w:p>
    <w:p w14:paraId="35099D57" w14:textId="77777777" w:rsidR="00C32B09" w:rsidRPr="00EF3DF7" w:rsidRDefault="00C32B09" w:rsidP="00C32B09">
      <w:pPr>
        <w:ind w:left="2124" w:firstLine="708"/>
        <w:jc w:val="right"/>
        <w:rPr>
          <w:i/>
          <w:iCs/>
        </w:rPr>
      </w:pPr>
    </w:p>
    <w:sectPr w:rsidR="00C32B09" w:rsidRPr="00EF3DF7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D1977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5D1977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D72222"/>
    <w:multiLevelType w:val="hybridMultilevel"/>
    <w:tmpl w:val="4C5482C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016942">
    <w:abstractNumId w:val="8"/>
  </w:num>
  <w:num w:numId="2" w16cid:durableId="1497767842">
    <w:abstractNumId w:val="15"/>
  </w:num>
  <w:num w:numId="3" w16cid:durableId="887380946">
    <w:abstractNumId w:val="5"/>
  </w:num>
  <w:num w:numId="4" w16cid:durableId="1745569277">
    <w:abstractNumId w:val="11"/>
  </w:num>
  <w:num w:numId="5" w16cid:durableId="1313175780">
    <w:abstractNumId w:val="17"/>
  </w:num>
  <w:num w:numId="6" w16cid:durableId="561520162">
    <w:abstractNumId w:val="14"/>
  </w:num>
  <w:num w:numId="7" w16cid:durableId="27754478">
    <w:abstractNumId w:val="12"/>
  </w:num>
  <w:num w:numId="8" w16cid:durableId="2054113413">
    <w:abstractNumId w:val="9"/>
  </w:num>
  <w:num w:numId="9" w16cid:durableId="657609067">
    <w:abstractNumId w:val="18"/>
  </w:num>
  <w:num w:numId="10" w16cid:durableId="219951172">
    <w:abstractNumId w:val="3"/>
  </w:num>
  <w:num w:numId="11" w16cid:durableId="930624546">
    <w:abstractNumId w:val="2"/>
  </w:num>
  <w:num w:numId="12" w16cid:durableId="1235582904">
    <w:abstractNumId w:val="4"/>
  </w:num>
  <w:num w:numId="13" w16cid:durableId="1432238375">
    <w:abstractNumId w:val="7"/>
  </w:num>
  <w:num w:numId="14" w16cid:durableId="1679888852">
    <w:abstractNumId w:val="10"/>
  </w:num>
  <w:num w:numId="15" w16cid:durableId="1788892347">
    <w:abstractNumId w:val="6"/>
  </w:num>
  <w:num w:numId="16" w16cid:durableId="1457260827">
    <w:abstractNumId w:val="13"/>
  </w:num>
  <w:num w:numId="17" w16cid:durableId="96677778">
    <w:abstractNumId w:val="1"/>
    <w:lvlOverride w:ilvl="0">
      <w:startOverride w:val="1"/>
    </w:lvlOverride>
  </w:num>
  <w:num w:numId="18" w16cid:durableId="625427759">
    <w:abstractNumId w:val="0"/>
  </w:num>
  <w:num w:numId="19" w16cid:durableId="2049332243">
    <w:abstractNumId w:val="16"/>
  </w:num>
  <w:num w:numId="20" w16cid:durableId="175789790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C6FAE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93631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4E2A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5946"/>
    <w:rsid w:val="0059627E"/>
    <w:rsid w:val="005A2002"/>
    <w:rsid w:val="005A6FCA"/>
    <w:rsid w:val="005B6A3A"/>
    <w:rsid w:val="005C2C8A"/>
    <w:rsid w:val="005D1977"/>
    <w:rsid w:val="005D51BD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46C"/>
    <w:rsid w:val="008309E7"/>
    <w:rsid w:val="008535AB"/>
    <w:rsid w:val="00855400"/>
    <w:rsid w:val="0086003A"/>
    <w:rsid w:val="00861D46"/>
    <w:rsid w:val="00863DFB"/>
    <w:rsid w:val="00876E8D"/>
    <w:rsid w:val="00881810"/>
    <w:rsid w:val="008A1F68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1DFE"/>
    <w:rsid w:val="009540D4"/>
    <w:rsid w:val="00954E98"/>
    <w:rsid w:val="0097089E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36604"/>
    <w:rsid w:val="00A44322"/>
    <w:rsid w:val="00A45F07"/>
    <w:rsid w:val="00A55587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32B09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47A7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154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EF3DF7"/>
    <w:rsid w:val="00F03816"/>
    <w:rsid w:val="00F0388E"/>
    <w:rsid w:val="00F116E0"/>
    <w:rsid w:val="00F15C0E"/>
    <w:rsid w:val="00F23220"/>
    <w:rsid w:val="00F303D2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B0B44"/>
    <w:rsid w:val="00FB2466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0F89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F5BF5-2B97-4592-9E66-C5924A823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1</TotalTime>
  <Pages>3</Pages>
  <Words>503</Words>
  <Characters>3457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3953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5</cp:revision>
  <cp:lastPrinted>2023-02-02T10:21:00Z</cp:lastPrinted>
  <dcterms:created xsi:type="dcterms:W3CDTF">2023-06-29T09:54:00Z</dcterms:created>
  <dcterms:modified xsi:type="dcterms:W3CDTF">2023-06-29T10:20:00Z</dcterms:modified>
</cp:coreProperties>
</file>