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718CAE" w14:textId="77777777" w:rsidR="00393631" w:rsidRPr="00E95DA1" w:rsidRDefault="00393631" w:rsidP="00524E2A">
      <w:pPr>
        <w:ind w:left="4956" w:firstLine="708"/>
        <w:jc w:val="right"/>
        <w:rPr>
          <w:b/>
        </w:rPr>
      </w:pPr>
      <w:bookmarkStart w:id="0" w:name="_Hlk138354718"/>
      <w:r w:rsidRPr="00E95DA1">
        <w:rPr>
          <w:b/>
        </w:rPr>
        <w:t>Al Dirigente Scolastico</w:t>
      </w:r>
    </w:p>
    <w:p w14:paraId="462EE320" w14:textId="6B447827" w:rsidR="00393631" w:rsidRPr="00E95DA1" w:rsidRDefault="00393631" w:rsidP="00524E2A">
      <w:pPr>
        <w:jc w:val="right"/>
        <w:rPr>
          <w:b/>
        </w:rPr>
      </w:pPr>
      <w:r w:rsidRPr="00E95DA1">
        <w:rPr>
          <w:b/>
        </w:rPr>
        <w:t>dell’Istituto I.I.S. “Francesco Paolo Cascino”</w:t>
      </w:r>
    </w:p>
    <w:p w14:paraId="0FCC1C64" w14:textId="1F24B6C2" w:rsidR="00393631" w:rsidRPr="00E95DA1" w:rsidRDefault="00393631" w:rsidP="00524E2A">
      <w:pPr>
        <w:pStyle w:val="Default"/>
        <w:jc w:val="right"/>
        <w:rPr>
          <w:rFonts w:ascii="Times New Roman" w:hAnsi="Times New Roman" w:cs="Times New Roman"/>
          <w:b/>
          <w:color w:val="auto"/>
        </w:rPr>
      </w:pPr>
      <w:r w:rsidRPr="00E95DA1">
        <w:rPr>
          <w:rFonts w:ascii="Times New Roman" w:hAnsi="Times New Roman" w:cs="Times New Roman"/>
          <w:b/>
          <w:color w:val="auto"/>
        </w:rPr>
        <w:t xml:space="preserve">Via Fattori, 60 </w:t>
      </w:r>
    </w:p>
    <w:p w14:paraId="2469F309" w14:textId="3FB8529C" w:rsidR="00393631" w:rsidRPr="00E95DA1" w:rsidRDefault="00393631" w:rsidP="00524E2A">
      <w:pPr>
        <w:pStyle w:val="Default"/>
        <w:jc w:val="right"/>
        <w:rPr>
          <w:rFonts w:ascii="Times New Roman" w:hAnsi="Times New Roman" w:cs="Times New Roman"/>
          <w:b/>
          <w:color w:val="auto"/>
        </w:rPr>
      </w:pPr>
      <w:r w:rsidRPr="00E95DA1">
        <w:rPr>
          <w:rFonts w:ascii="Times New Roman" w:hAnsi="Times New Roman" w:cs="Times New Roman"/>
          <w:b/>
          <w:color w:val="auto"/>
        </w:rPr>
        <w:t>90146 - Palermo</w:t>
      </w:r>
    </w:p>
    <w:bookmarkEnd w:id="0"/>
    <w:p w14:paraId="5E2FF411" w14:textId="77777777" w:rsidR="00E00DB9" w:rsidRPr="00E95DA1" w:rsidRDefault="00E00DB9" w:rsidP="00524E2A">
      <w:pPr>
        <w:jc w:val="both"/>
        <w:rPr>
          <w:b/>
          <w:bCs/>
        </w:rPr>
      </w:pPr>
    </w:p>
    <w:p w14:paraId="68D5C914" w14:textId="77777777" w:rsidR="000A5793" w:rsidRPr="00E95DA1" w:rsidRDefault="000A5793" w:rsidP="000A5793">
      <w:pPr>
        <w:jc w:val="both"/>
        <w:rPr>
          <w:b/>
          <w:bCs/>
        </w:rPr>
      </w:pPr>
      <w:r w:rsidRPr="00E95DA1">
        <w:rPr>
          <w:b/>
          <w:bCs/>
        </w:rPr>
        <w:t>Piano nazionale di ripresa e resilienza, Missione 4 – Istruzione e ricerca – Componente 1 – Potenziamento dell’offerta dei servizi di istruzione: dagli asili nido alle università – Investimento 3.2 “</w:t>
      </w:r>
      <w:r w:rsidRPr="00E95DA1">
        <w:rPr>
          <w:b/>
          <w:bCs/>
          <w:i/>
          <w:iCs/>
        </w:rPr>
        <w:t>Scuola 4.0. Scuole innovative, cablaggio, nuovi ambienti di apprendimento e laboratori</w:t>
      </w:r>
      <w:r w:rsidRPr="00E95DA1">
        <w:rPr>
          <w:b/>
          <w:bCs/>
        </w:rPr>
        <w:t xml:space="preserve">”, finanziato dall’Unione europea – </w:t>
      </w:r>
      <w:r w:rsidRPr="00E95DA1">
        <w:rPr>
          <w:b/>
          <w:bCs/>
          <w:i/>
          <w:iCs/>
        </w:rPr>
        <w:t>Next Generation EU</w:t>
      </w:r>
      <w:r w:rsidRPr="00E95DA1">
        <w:rPr>
          <w:b/>
          <w:bCs/>
        </w:rPr>
        <w:t xml:space="preserve"> – “</w:t>
      </w:r>
      <w:r w:rsidRPr="00E95DA1">
        <w:rPr>
          <w:rFonts w:eastAsia="Calibri"/>
          <w:b/>
          <w:lang w:eastAsia="en-US"/>
        </w:rPr>
        <w:t>Azione 2 - Next generation labs – Laboratori per le professioni digitali del futuro</w:t>
      </w:r>
      <w:r w:rsidRPr="00E95DA1">
        <w:rPr>
          <w:b/>
          <w:bCs/>
        </w:rPr>
        <w:t>”</w:t>
      </w:r>
      <w:r w:rsidRPr="00E95DA1">
        <w:rPr>
          <w:b/>
          <w:bCs/>
          <w:i/>
          <w:iCs/>
        </w:rPr>
        <w:t>.</w:t>
      </w:r>
      <w:r w:rsidRPr="00E95DA1">
        <w:rPr>
          <w:b/>
          <w:bCs/>
        </w:rPr>
        <w:t xml:space="preserve"> </w:t>
      </w:r>
    </w:p>
    <w:p w14:paraId="67BB52CC" w14:textId="77777777" w:rsidR="000A5793" w:rsidRPr="00E95DA1" w:rsidRDefault="000A5793" w:rsidP="000A5793">
      <w:pPr>
        <w:jc w:val="both"/>
        <w:rPr>
          <w:rFonts w:eastAsia="Calibri"/>
          <w:b/>
          <w:lang w:eastAsia="en-US"/>
        </w:rPr>
      </w:pPr>
      <w:r w:rsidRPr="00E95DA1">
        <w:rPr>
          <w:rFonts w:eastAsia="Calibri"/>
          <w:b/>
          <w:lang w:eastAsia="en-US"/>
        </w:rPr>
        <w:t>Titolo del progetto: “I laboratori del futuro”</w:t>
      </w:r>
    </w:p>
    <w:p w14:paraId="18643B0C" w14:textId="77777777" w:rsidR="000A5793" w:rsidRPr="00E95DA1" w:rsidRDefault="000A5793" w:rsidP="000A5793">
      <w:pPr>
        <w:jc w:val="both"/>
        <w:rPr>
          <w:b/>
          <w:bCs/>
        </w:rPr>
      </w:pPr>
      <w:r w:rsidRPr="00E95DA1">
        <w:rPr>
          <w:rFonts w:eastAsia="Calibri"/>
          <w:b/>
          <w:lang w:eastAsia="en-US"/>
        </w:rPr>
        <w:t>CUP:</w:t>
      </w:r>
      <w:r w:rsidRPr="00E95DA1">
        <w:t xml:space="preserve"> </w:t>
      </w:r>
      <w:r w:rsidRPr="00E95DA1">
        <w:rPr>
          <w:b/>
          <w:bCs/>
        </w:rPr>
        <w:t>I74D22003050006</w:t>
      </w:r>
    </w:p>
    <w:p w14:paraId="5839F427" w14:textId="77777777" w:rsidR="000A5793" w:rsidRPr="00E95DA1" w:rsidRDefault="000A5793" w:rsidP="000A5793">
      <w:pPr>
        <w:jc w:val="both"/>
        <w:rPr>
          <w:rFonts w:eastAsia="Calibri"/>
          <w:b/>
          <w:bCs/>
          <w:lang w:eastAsia="en-US"/>
        </w:rPr>
      </w:pPr>
      <w:r w:rsidRPr="00E95DA1">
        <w:rPr>
          <w:b/>
        </w:rPr>
        <w:t>Codice identificativo Progetto M4C1I3.2-2022-962- P-18840</w:t>
      </w:r>
    </w:p>
    <w:p w14:paraId="4258703B" w14:textId="77777777" w:rsidR="000A5793" w:rsidRPr="00E95DA1" w:rsidRDefault="000A5793" w:rsidP="000A5793">
      <w:pPr>
        <w:jc w:val="center"/>
        <w:rPr>
          <w:b/>
          <w:bCs/>
        </w:rPr>
      </w:pPr>
    </w:p>
    <w:p w14:paraId="55D66F22" w14:textId="121310A6" w:rsidR="000A5793" w:rsidRPr="00E95DA1" w:rsidRDefault="000A5793" w:rsidP="000A5793">
      <w:pPr>
        <w:suppressAutoHyphens/>
        <w:spacing w:before="120" w:after="120" w:line="276" w:lineRule="auto"/>
        <w:ind w:left="283" w:right="30"/>
        <w:jc w:val="center"/>
        <w:rPr>
          <w:b/>
          <w:u w:val="single"/>
        </w:rPr>
      </w:pPr>
      <w:r w:rsidRPr="00E95DA1">
        <w:rPr>
          <w:b/>
          <w:u w:val="single"/>
          <w:lang w:bidi="it-IT"/>
        </w:rPr>
        <w:t xml:space="preserve">ALLEGATO “B” ALL’AVVISO PROT. N. </w:t>
      </w:r>
      <w:r w:rsidR="00F82F0C" w:rsidRPr="00E95DA1">
        <w:rPr>
          <w:b/>
          <w:u w:val="single"/>
          <w:lang w:bidi="it-IT"/>
        </w:rPr>
        <w:t>124</w:t>
      </w:r>
      <w:r w:rsidR="00E95DA1" w:rsidRPr="00E95DA1">
        <w:rPr>
          <w:b/>
          <w:u w:val="single"/>
          <w:lang w:bidi="it-IT"/>
        </w:rPr>
        <w:t>76</w:t>
      </w:r>
      <w:r w:rsidR="00F82F0C" w:rsidRPr="00E95DA1">
        <w:rPr>
          <w:b/>
          <w:u w:val="single"/>
          <w:lang w:bidi="it-IT"/>
        </w:rPr>
        <w:t xml:space="preserve"> </w:t>
      </w:r>
      <w:r w:rsidRPr="00E95DA1">
        <w:rPr>
          <w:b/>
          <w:u w:val="single"/>
          <w:lang w:bidi="it-IT"/>
        </w:rPr>
        <w:t>DEL 2</w:t>
      </w:r>
      <w:r w:rsidR="00E95DA1" w:rsidRPr="00E95DA1">
        <w:rPr>
          <w:b/>
          <w:u w:val="single"/>
          <w:lang w:bidi="it-IT"/>
        </w:rPr>
        <w:t>9</w:t>
      </w:r>
      <w:r w:rsidRPr="00E95DA1">
        <w:rPr>
          <w:b/>
          <w:u w:val="single"/>
          <w:lang w:bidi="it-IT"/>
        </w:rPr>
        <w:t>/06/2023</w:t>
      </w:r>
    </w:p>
    <w:p w14:paraId="5FCC7ACB" w14:textId="77777777" w:rsidR="00A36604" w:rsidRPr="00E95DA1" w:rsidRDefault="00A36604" w:rsidP="00524E2A">
      <w:pPr>
        <w:jc w:val="center"/>
        <w:rPr>
          <w:b/>
          <w:bCs/>
          <w:color w:val="FF0000"/>
        </w:rPr>
      </w:pPr>
    </w:p>
    <w:p w14:paraId="19966062" w14:textId="5108F5DA" w:rsidR="00393631" w:rsidRPr="00E95DA1" w:rsidRDefault="00393631" w:rsidP="00524E2A">
      <w:pPr>
        <w:jc w:val="center"/>
        <w:rPr>
          <w:b/>
          <w:bCs/>
        </w:rPr>
      </w:pPr>
      <w:r w:rsidRPr="00E95DA1">
        <w:rPr>
          <w:b/>
          <w:bCs/>
        </w:rPr>
        <w:t>PROCEDURA DI SELEZIONE</w:t>
      </w:r>
      <w:r w:rsidRPr="00E95DA1">
        <w:rPr>
          <w:b/>
          <w:lang w:bidi="it-IT"/>
        </w:rPr>
        <w:t xml:space="preserve"> </w:t>
      </w:r>
      <w:r w:rsidRPr="00E95DA1">
        <w:rPr>
          <w:b/>
          <w:bCs/>
        </w:rPr>
        <w:t xml:space="preserve">PER IL CONFERIMENTO </w:t>
      </w:r>
    </w:p>
    <w:p w14:paraId="38FC52DA" w14:textId="77777777" w:rsidR="00393631" w:rsidRPr="00E95DA1" w:rsidRDefault="00393631" w:rsidP="00524E2A">
      <w:pPr>
        <w:jc w:val="center"/>
        <w:rPr>
          <w:b/>
          <w:bCs/>
        </w:rPr>
      </w:pPr>
      <w:r w:rsidRPr="00E95DA1">
        <w:rPr>
          <w:b/>
          <w:bCs/>
        </w:rPr>
        <w:t>DI INCARICHI INDIVIDUALI</w:t>
      </w:r>
    </w:p>
    <w:p w14:paraId="5D8FF000" w14:textId="4AAAB9F9" w:rsidR="0079086D" w:rsidRPr="00E95DA1" w:rsidRDefault="0079086D" w:rsidP="0079086D">
      <w:pPr>
        <w:jc w:val="center"/>
        <w:rPr>
          <w:rFonts w:eastAsia="Calibri"/>
          <w:b/>
          <w:bCs/>
          <w:u w:val="single"/>
        </w:rPr>
      </w:pPr>
      <w:r w:rsidRPr="00E95DA1">
        <w:rPr>
          <w:rFonts w:eastAsia="Calibri"/>
          <w:b/>
          <w:bCs/>
          <w:u w:val="single"/>
        </w:rPr>
        <w:t>ESPERTO PER SUPPORTO TECNICO-O</w:t>
      </w:r>
      <w:r w:rsidR="00D64256" w:rsidRPr="00E95DA1">
        <w:rPr>
          <w:rFonts w:eastAsia="Calibri"/>
          <w:b/>
          <w:bCs/>
          <w:u w:val="single"/>
        </w:rPr>
        <w:t>PERATIVO</w:t>
      </w:r>
      <w:r w:rsidRPr="00E95DA1">
        <w:rPr>
          <w:rFonts w:eastAsia="Calibri"/>
          <w:b/>
          <w:bCs/>
          <w:u w:val="single"/>
        </w:rPr>
        <w:t xml:space="preserve"> </w:t>
      </w:r>
    </w:p>
    <w:p w14:paraId="75F70B2F" w14:textId="77777777" w:rsidR="0079086D" w:rsidRPr="00E95DA1" w:rsidRDefault="0079086D" w:rsidP="0079086D">
      <w:pPr>
        <w:jc w:val="center"/>
        <w:rPr>
          <w:b/>
        </w:rPr>
      </w:pPr>
      <w:r w:rsidRPr="00E95DA1">
        <w:rPr>
          <w:rFonts w:eastAsia="Calibri"/>
          <w:b/>
          <w:bCs/>
          <w:u w:val="single"/>
        </w:rPr>
        <w:t>AL PROJECT MANAGER</w:t>
      </w:r>
    </w:p>
    <w:p w14:paraId="60C42426" w14:textId="77777777" w:rsidR="00393631" w:rsidRPr="00E95DA1" w:rsidRDefault="00393631" w:rsidP="00524E2A">
      <w:pPr>
        <w:suppressAutoHyphens/>
        <w:ind w:left="283" w:right="30"/>
        <w:jc w:val="center"/>
        <w:rPr>
          <w:b/>
          <w:u w:val="single"/>
        </w:rPr>
      </w:pPr>
    </w:p>
    <w:p w14:paraId="5F583A97" w14:textId="77777777" w:rsidR="00393631" w:rsidRPr="00E95DA1" w:rsidRDefault="00393631" w:rsidP="00524E2A">
      <w:pPr>
        <w:jc w:val="center"/>
        <w:rPr>
          <w:b/>
          <w:u w:val="single"/>
        </w:rPr>
      </w:pPr>
      <w:r w:rsidRPr="00E95DA1">
        <w:rPr>
          <w:b/>
          <w:u w:val="single"/>
        </w:rPr>
        <w:t>SCHEDA VALUTAZIONE DEI TITOLI</w:t>
      </w:r>
    </w:p>
    <w:p w14:paraId="0E0BC92F" w14:textId="1DED2D9C" w:rsidR="00E00DB9" w:rsidRPr="00E95DA1" w:rsidRDefault="00A118BF" w:rsidP="00524E2A">
      <w:pPr>
        <w:jc w:val="center"/>
        <w:rPr>
          <w:b/>
        </w:rPr>
      </w:pPr>
      <w:r w:rsidRPr="00E95DA1">
        <w:rPr>
          <w:b/>
          <w:bCs/>
        </w:rPr>
        <w:t xml:space="preserve"> </w:t>
      </w:r>
    </w:p>
    <w:p w14:paraId="1EEAFC43" w14:textId="7E595C4D" w:rsidR="00393631" w:rsidRPr="00E95DA1" w:rsidRDefault="00393631" w:rsidP="00524E2A">
      <w:pPr>
        <w:jc w:val="both"/>
        <w:rPr>
          <w:bCs/>
        </w:rPr>
      </w:pPr>
      <w:bookmarkStart w:id="1" w:name="_Hlk54886935"/>
      <w:r w:rsidRPr="00E95DA1">
        <w:rPr>
          <w:bCs/>
        </w:rPr>
        <w:t xml:space="preserve">Il/la sottoscritto/a _________________________________________________________________ nato/a </w:t>
      </w:r>
      <w:proofErr w:type="spellStart"/>
      <w:r w:rsidRPr="00E95DA1">
        <w:rPr>
          <w:bCs/>
        </w:rPr>
        <w:t>a</w:t>
      </w:r>
      <w:proofErr w:type="spellEnd"/>
      <w:r w:rsidRPr="00E95DA1">
        <w:rPr>
          <w:bCs/>
        </w:rPr>
        <w:t xml:space="preserve"> _________________________________________ il ______________________________ residente a ________________________________ Provincia di ___________________ Via/Piazza _________________________________________________________ n. _________ Codice Fiscale ____________________________________, in qualità di </w:t>
      </w:r>
      <w:r w:rsidR="0079086D" w:rsidRPr="00E95DA1">
        <w:rPr>
          <w:bCs/>
        </w:rPr>
        <w:t>__________________________</w:t>
      </w:r>
      <w:r w:rsidRPr="00E95DA1">
        <w:rPr>
          <w:bCs/>
        </w:rPr>
        <w:t xml:space="preserve"> </w:t>
      </w:r>
    </w:p>
    <w:p w14:paraId="37DC59C7" w14:textId="77777777" w:rsidR="00393631" w:rsidRPr="00E95DA1" w:rsidRDefault="00393631" w:rsidP="00524E2A">
      <w:pPr>
        <w:jc w:val="both"/>
        <w:rPr>
          <w:bCs/>
        </w:rPr>
      </w:pPr>
      <w:r w:rsidRPr="00E95DA1">
        <w:rPr>
          <w:bCs/>
        </w:rPr>
        <w:lastRenderedPageBreak/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77043952" w14:textId="77777777" w:rsidR="00524E2A" w:rsidRPr="00E95DA1" w:rsidRDefault="00524E2A" w:rsidP="00524E2A">
      <w:pPr>
        <w:jc w:val="center"/>
        <w:rPr>
          <w:b/>
        </w:rPr>
      </w:pPr>
    </w:p>
    <w:p w14:paraId="1B6CED0E" w14:textId="1DB9ABE5" w:rsidR="00393631" w:rsidRPr="00E95DA1" w:rsidRDefault="00393631" w:rsidP="00524E2A">
      <w:pPr>
        <w:jc w:val="center"/>
        <w:rPr>
          <w:b/>
        </w:rPr>
      </w:pPr>
      <w:r w:rsidRPr="00E95DA1">
        <w:rPr>
          <w:b/>
        </w:rPr>
        <w:t>CHIEDE</w:t>
      </w:r>
    </w:p>
    <w:p w14:paraId="477C579D" w14:textId="77777777" w:rsidR="00524E2A" w:rsidRPr="00E95DA1" w:rsidRDefault="00524E2A" w:rsidP="00524E2A">
      <w:pPr>
        <w:jc w:val="center"/>
        <w:rPr>
          <w:b/>
        </w:rPr>
      </w:pPr>
    </w:p>
    <w:p w14:paraId="50511C01" w14:textId="67F3BAE5" w:rsidR="0079086D" w:rsidRPr="00E95DA1" w:rsidRDefault="00393631" w:rsidP="0079086D">
      <w:pPr>
        <w:jc w:val="both"/>
        <w:rPr>
          <w:b/>
        </w:rPr>
      </w:pPr>
      <w:r w:rsidRPr="00E95DA1">
        <w:rPr>
          <w:bCs/>
        </w:rPr>
        <w:t xml:space="preserve">di essere ammesso/a </w:t>
      </w:r>
      <w:proofErr w:type="spellStart"/>
      <w:r w:rsidRPr="00E95DA1">
        <w:rPr>
          <w:bCs/>
        </w:rPr>
        <w:t>a</w:t>
      </w:r>
      <w:proofErr w:type="spellEnd"/>
      <w:r w:rsidRPr="00E95DA1">
        <w:rPr>
          <w:bCs/>
        </w:rPr>
        <w:t xml:space="preserve"> partecipare </w:t>
      </w:r>
      <w:r w:rsidRPr="00E95DA1">
        <w:t xml:space="preserve">alla procedura di selezione in oggetto per la figura </w:t>
      </w:r>
      <w:r w:rsidR="00524E2A" w:rsidRPr="00E95DA1">
        <w:t>di</w:t>
      </w:r>
      <w:r w:rsidR="004C4FF1" w:rsidRPr="00E95DA1">
        <w:t xml:space="preserve"> </w:t>
      </w:r>
      <w:r w:rsidR="0079086D" w:rsidRPr="00E95DA1">
        <w:t>“</w:t>
      </w:r>
      <w:r w:rsidR="0079086D" w:rsidRPr="00E95DA1">
        <w:rPr>
          <w:rFonts w:eastAsia="Calibri"/>
          <w:b/>
          <w:bCs/>
        </w:rPr>
        <w:t>Esperto per supporto tecnico-</w:t>
      </w:r>
      <w:r w:rsidR="00D64256" w:rsidRPr="00E95DA1">
        <w:rPr>
          <w:rFonts w:eastAsia="Calibri"/>
          <w:b/>
          <w:bCs/>
        </w:rPr>
        <w:t>operativo</w:t>
      </w:r>
      <w:r w:rsidR="0079086D" w:rsidRPr="00E95DA1">
        <w:rPr>
          <w:rFonts w:eastAsia="Calibri"/>
          <w:b/>
          <w:bCs/>
        </w:rPr>
        <w:t xml:space="preserve"> al project manager”</w:t>
      </w:r>
    </w:p>
    <w:p w14:paraId="7B2B0280" w14:textId="389208A0" w:rsidR="00393631" w:rsidRPr="00E95DA1" w:rsidRDefault="00393631" w:rsidP="00524E2A">
      <w:pPr>
        <w:pStyle w:val="sche3"/>
        <w:rPr>
          <w:bCs/>
          <w:sz w:val="24"/>
          <w:szCs w:val="24"/>
          <w:lang w:val="it-IT" w:eastAsia="en-US"/>
        </w:rPr>
      </w:pPr>
      <w:r w:rsidRPr="00E95DA1">
        <w:rPr>
          <w:bCs/>
          <w:sz w:val="24"/>
          <w:szCs w:val="24"/>
          <w:lang w:val="it-IT" w:eastAsia="en-US"/>
        </w:rPr>
        <w:t xml:space="preserve">A tal fine, </w:t>
      </w:r>
      <w:r w:rsidRPr="00E95DA1">
        <w:rPr>
          <w:b/>
          <w:bCs/>
          <w:sz w:val="24"/>
          <w:szCs w:val="24"/>
          <w:u w:val="single"/>
          <w:lang w:val="it-IT" w:eastAsia="en-US"/>
        </w:rPr>
        <w:t>dichiara</w:t>
      </w:r>
      <w:r w:rsidRPr="00E95DA1">
        <w:rPr>
          <w:bCs/>
          <w:sz w:val="24"/>
          <w:szCs w:val="24"/>
          <w:lang w:val="it-IT" w:eastAsia="en-US"/>
        </w:rPr>
        <w:t>, sotto la propria responsabilità e in relazione ai titoli posseduti ritiene di aver diritto ai seguenti punteggi</w:t>
      </w:r>
      <w:r w:rsidR="00524E2A" w:rsidRPr="00E95DA1">
        <w:rPr>
          <w:bCs/>
          <w:sz w:val="24"/>
          <w:szCs w:val="24"/>
          <w:lang w:val="it-IT" w:eastAsia="en-US"/>
        </w:rPr>
        <w:t>.</w:t>
      </w:r>
    </w:p>
    <w:bookmarkEnd w:id="1"/>
    <w:p w14:paraId="19739FD6" w14:textId="77777777" w:rsidR="003A4F3C" w:rsidRPr="00E95DA1" w:rsidRDefault="003A4F3C" w:rsidP="00524E2A">
      <w:pPr>
        <w:ind w:left="2124" w:firstLine="708"/>
        <w:jc w:val="both"/>
        <w:rPr>
          <w:b/>
          <w:bCs/>
          <w:sz w:val="12"/>
          <w:szCs w:val="1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7"/>
        <w:gridCol w:w="1435"/>
        <w:gridCol w:w="1435"/>
        <w:gridCol w:w="1435"/>
        <w:gridCol w:w="1437"/>
      </w:tblGrid>
      <w:tr w:rsidR="00D64256" w:rsidRPr="00E95DA1" w14:paraId="0C57543D" w14:textId="77777777" w:rsidTr="00E925E8">
        <w:trPr>
          <w:jc w:val="center"/>
        </w:trPr>
        <w:tc>
          <w:tcPr>
            <w:tcW w:w="5000" w:type="pct"/>
            <w:gridSpan w:val="5"/>
            <w:shd w:val="clear" w:color="auto" w:fill="auto"/>
          </w:tcPr>
          <w:p w14:paraId="6530631E" w14:textId="77777777" w:rsidR="00D64256" w:rsidRPr="00E95DA1" w:rsidRDefault="00D64256" w:rsidP="00E925E8">
            <w:pPr>
              <w:pStyle w:val="Defaul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95DA1">
              <w:rPr>
                <w:rFonts w:ascii="Times New Roman" w:hAnsi="Times New Roman" w:cs="Times New Roman"/>
                <w:b/>
                <w:sz w:val="18"/>
                <w:szCs w:val="18"/>
              </w:rPr>
              <w:t>CRITERI DI SELEZIONE DEL PERSONALE A.T.A</w:t>
            </w:r>
            <w:r w:rsidRPr="00E95DA1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 IN PROGETTI DEL PNRR</w:t>
            </w:r>
          </w:p>
        </w:tc>
      </w:tr>
      <w:tr w:rsidR="00D64256" w:rsidRPr="00E95DA1" w14:paraId="09E7520A" w14:textId="77777777" w:rsidTr="00E925E8">
        <w:trPr>
          <w:jc w:val="center"/>
        </w:trPr>
        <w:tc>
          <w:tcPr>
            <w:tcW w:w="5000" w:type="pct"/>
            <w:gridSpan w:val="5"/>
          </w:tcPr>
          <w:p w14:paraId="0D474F93" w14:textId="77777777" w:rsidR="00D64256" w:rsidRPr="00E95DA1" w:rsidRDefault="00D64256" w:rsidP="00E925E8">
            <w:pPr>
              <w:pStyle w:val="Corpodeltesto23"/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E95DA1">
              <w:rPr>
                <w:b/>
                <w:sz w:val="18"/>
                <w:szCs w:val="18"/>
              </w:rPr>
              <w:t>CRITERI DI AMMISSIONE</w:t>
            </w:r>
          </w:p>
          <w:p w14:paraId="03C482B6" w14:textId="77777777" w:rsidR="00D64256" w:rsidRPr="00E95DA1" w:rsidRDefault="00D64256" w:rsidP="00E925E8">
            <w:pPr>
              <w:pStyle w:val="Corpodeltesto23"/>
              <w:numPr>
                <w:ilvl w:val="0"/>
                <w:numId w:val="1"/>
              </w:numPr>
              <w:spacing w:after="0" w:line="240" w:lineRule="auto"/>
              <w:jc w:val="both"/>
              <w:rPr>
                <w:sz w:val="18"/>
                <w:szCs w:val="18"/>
              </w:rPr>
            </w:pPr>
            <w:r w:rsidRPr="00E95DA1">
              <w:rPr>
                <w:sz w:val="18"/>
                <w:szCs w:val="18"/>
              </w:rPr>
              <w:t>Disponibilità a svolgere l’incarico</w:t>
            </w:r>
          </w:p>
          <w:p w14:paraId="24D73E76" w14:textId="77777777" w:rsidR="00D64256" w:rsidRPr="00E95DA1" w:rsidRDefault="00D64256" w:rsidP="00E925E8">
            <w:pPr>
              <w:pStyle w:val="Corpodeltesto23"/>
              <w:numPr>
                <w:ilvl w:val="0"/>
                <w:numId w:val="1"/>
              </w:numPr>
              <w:spacing w:after="0" w:line="240" w:lineRule="auto"/>
              <w:jc w:val="both"/>
              <w:rPr>
                <w:sz w:val="18"/>
                <w:szCs w:val="18"/>
              </w:rPr>
            </w:pPr>
            <w:r w:rsidRPr="00E95DA1">
              <w:rPr>
                <w:sz w:val="18"/>
                <w:szCs w:val="18"/>
              </w:rPr>
              <w:t>Diploma di istruzione secondaria di secondo grado per gli assistenti amministrativi</w:t>
            </w:r>
          </w:p>
          <w:p w14:paraId="7083ED23" w14:textId="77777777" w:rsidR="00D64256" w:rsidRPr="00E95DA1" w:rsidRDefault="00D64256" w:rsidP="00E925E8">
            <w:pPr>
              <w:pStyle w:val="Corpodeltesto23"/>
              <w:numPr>
                <w:ilvl w:val="0"/>
                <w:numId w:val="1"/>
              </w:numPr>
              <w:spacing w:after="0" w:line="240" w:lineRule="auto"/>
              <w:jc w:val="both"/>
              <w:rPr>
                <w:sz w:val="18"/>
                <w:szCs w:val="18"/>
              </w:rPr>
            </w:pPr>
            <w:r w:rsidRPr="00E95DA1">
              <w:rPr>
                <w:sz w:val="18"/>
                <w:szCs w:val="18"/>
              </w:rPr>
              <w:t>Diploma di istruzione secondaria di secondo grado per gli assistenti tecnici</w:t>
            </w:r>
          </w:p>
          <w:p w14:paraId="102D415E" w14:textId="77777777" w:rsidR="00D64256" w:rsidRPr="00E95DA1" w:rsidRDefault="00D64256" w:rsidP="00E925E8">
            <w:pPr>
              <w:pStyle w:val="Corpodeltesto23"/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rPr>
                <w:sz w:val="18"/>
                <w:szCs w:val="18"/>
              </w:rPr>
            </w:pPr>
            <w:r w:rsidRPr="00E95DA1">
              <w:rPr>
                <w:sz w:val="18"/>
                <w:szCs w:val="18"/>
              </w:rPr>
              <w:t xml:space="preserve">Diploma di qualifica professionale per i collaboratori scolastici </w:t>
            </w:r>
          </w:p>
          <w:p w14:paraId="33316B1F" w14:textId="77777777" w:rsidR="00D64256" w:rsidRPr="00E95DA1" w:rsidRDefault="00D64256" w:rsidP="00E925E8">
            <w:pPr>
              <w:pStyle w:val="Defaul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95DA1">
              <w:rPr>
                <w:rFonts w:ascii="Times New Roman" w:hAnsi="Times New Roman" w:cs="Times New Roman"/>
                <w:i/>
                <w:sz w:val="18"/>
                <w:szCs w:val="18"/>
              </w:rPr>
              <w:t>*Per quanto riguarda il personale a tempo determinato, costituisce requisito minimo di ammissione l’essere destinatario di incarico almeno fino al 30 giugno, tranne i casi in cui le attività progettuali siano pluriennali o si concludano entro il 31 agosto.</w:t>
            </w:r>
          </w:p>
        </w:tc>
      </w:tr>
      <w:tr w:rsidR="00D64256" w:rsidRPr="00E95DA1" w14:paraId="4A1408E4" w14:textId="77777777" w:rsidTr="00E925E8">
        <w:trPr>
          <w:jc w:val="center"/>
        </w:trPr>
        <w:tc>
          <w:tcPr>
            <w:tcW w:w="5000" w:type="pct"/>
            <w:gridSpan w:val="5"/>
          </w:tcPr>
          <w:p w14:paraId="0A4311F1" w14:textId="77777777" w:rsidR="00D64256" w:rsidRPr="00E95DA1" w:rsidRDefault="00D64256" w:rsidP="00E925E8">
            <w:pPr>
              <w:pStyle w:val="Defaul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5DA1">
              <w:rPr>
                <w:rFonts w:ascii="Times New Roman" w:hAnsi="Times New Roman" w:cs="Times New Roman"/>
                <w:b/>
                <w:sz w:val="18"/>
                <w:szCs w:val="18"/>
              </w:rPr>
              <w:t>CRITERI DI VALUTAZIONE</w:t>
            </w:r>
          </w:p>
        </w:tc>
      </w:tr>
      <w:tr w:rsidR="00D64256" w:rsidRPr="00E95DA1" w14:paraId="5C546D59" w14:textId="77777777" w:rsidTr="00D64256">
        <w:trPr>
          <w:jc w:val="center"/>
        </w:trPr>
        <w:tc>
          <w:tcPr>
            <w:tcW w:w="2019" w:type="pct"/>
          </w:tcPr>
          <w:p w14:paraId="00D2CE46" w14:textId="3C72477D" w:rsidR="00D64256" w:rsidRPr="00E95DA1" w:rsidRDefault="00D64256" w:rsidP="00D64256">
            <w:pPr>
              <w:pStyle w:val="Corpodeltesto23"/>
              <w:spacing w:after="0" w:line="240" w:lineRule="auto"/>
              <w:jc w:val="center"/>
              <w:rPr>
                <w:sz w:val="18"/>
                <w:szCs w:val="18"/>
              </w:rPr>
            </w:pPr>
            <w:r w:rsidRPr="00E95DA1">
              <w:rPr>
                <w:b/>
                <w:sz w:val="18"/>
                <w:szCs w:val="18"/>
              </w:rPr>
              <w:t>CRITERI</w:t>
            </w:r>
          </w:p>
        </w:tc>
        <w:tc>
          <w:tcPr>
            <w:tcW w:w="745" w:type="pct"/>
          </w:tcPr>
          <w:p w14:paraId="32400C00" w14:textId="62571797" w:rsidR="00D64256" w:rsidRPr="00E95DA1" w:rsidRDefault="00D64256" w:rsidP="00E925E8">
            <w:pPr>
              <w:pStyle w:val="Defaul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95DA1">
              <w:rPr>
                <w:rFonts w:ascii="Times New Roman" w:hAnsi="Times New Roman" w:cs="Times New Roman"/>
                <w:b/>
                <w:sz w:val="18"/>
                <w:szCs w:val="18"/>
              </w:rPr>
              <w:t>PUNTEGGI</w:t>
            </w:r>
          </w:p>
        </w:tc>
        <w:tc>
          <w:tcPr>
            <w:tcW w:w="745" w:type="pct"/>
          </w:tcPr>
          <w:p w14:paraId="5E193B29" w14:textId="125E6A2F" w:rsidR="00D64256" w:rsidRPr="00E95DA1" w:rsidRDefault="00D64256" w:rsidP="00D64256">
            <w:pPr>
              <w:pStyle w:val="Defaul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5DA1">
              <w:rPr>
                <w:rFonts w:ascii="Times New Roman" w:hAnsi="Times New Roman"/>
                <w:b/>
                <w:color w:val="auto"/>
                <w:sz w:val="16"/>
                <w:szCs w:val="16"/>
                <w:u w:val="single"/>
              </w:rPr>
              <w:t>Indicare per ogni titolo dichiarato la pagina del CV</w:t>
            </w:r>
          </w:p>
        </w:tc>
        <w:tc>
          <w:tcPr>
            <w:tcW w:w="745" w:type="pct"/>
          </w:tcPr>
          <w:p w14:paraId="4F1C0618" w14:textId="77777777" w:rsidR="00D64256" w:rsidRPr="00E95DA1" w:rsidRDefault="00D64256" w:rsidP="00D64256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  <w:u w:val="single"/>
              </w:rPr>
            </w:pPr>
            <w:r w:rsidRPr="00E95DA1">
              <w:rPr>
                <w:b/>
                <w:sz w:val="16"/>
                <w:szCs w:val="16"/>
                <w:u w:val="single"/>
              </w:rPr>
              <w:t>Parte riservata all'interessato</w:t>
            </w:r>
          </w:p>
          <w:p w14:paraId="08FF6D1A" w14:textId="0122AC2D" w:rsidR="00D64256" w:rsidRPr="00E95DA1" w:rsidRDefault="00D64256" w:rsidP="00D64256">
            <w:pPr>
              <w:pStyle w:val="Defaul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5DA1">
              <w:rPr>
                <w:rFonts w:ascii="Times New Roman" w:hAnsi="Times New Roman"/>
                <w:b/>
                <w:color w:val="auto"/>
                <w:sz w:val="16"/>
                <w:szCs w:val="16"/>
                <w:u w:val="single"/>
              </w:rPr>
              <w:t>PUNTI</w:t>
            </w:r>
          </w:p>
        </w:tc>
        <w:tc>
          <w:tcPr>
            <w:tcW w:w="745" w:type="pct"/>
          </w:tcPr>
          <w:p w14:paraId="3DA89E25" w14:textId="77777777" w:rsidR="00D64256" w:rsidRPr="00E95DA1" w:rsidRDefault="00D64256" w:rsidP="00D64256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  <w:u w:val="single"/>
              </w:rPr>
            </w:pPr>
            <w:r w:rsidRPr="00E95DA1">
              <w:rPr>
                <w:b/>
                <w:sz w:val="16"/>
                <w:szCs w:val="16"/>
                <w:u w:val="single"/>
              </w:rPr>
              <w:t>Parte riservata alla Commissione</w:t>
            </w:r>
          </w:p>
          <w:p w14:paraId="4A09281B" w14:textId="08C7C537" w:rsidR="00D64256" w:rsidRPr="00E95DA1" w:rsidRDefault="00D64256" w:rsidP="00D64256">
            <w:pPr>
              <w:pStyle w:val="Defaul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5DA1">
              <w:rPr>
                <w:rFonts w:ascii="Times New Roman" w:hAnsi="Times New Roman"/>
                <w:b/>
                <w:color w:val="auto"/>
                <w:sz w:val="16"/>
                <w:szCs w:val="16"/>
                <w:u w:val="single"/>
              </w:rPr>
              <w:t>PUNTI</w:t>
            </w:r>
          </w:p>
        </w:tc>
      </w:tr>
      <w:tr w:rsidR="00D64256" w:rsidRPr="00E95DA1" w14:paraId="57985093" w14:textId="45ABFFB7" w:rsidTr="00D64256">
        <w:trPr>
          <w:jc w:val="center"/>
        </w:trPr>
        <w:tc>
          <w:tcPr>
            <w:tcW w:w="2019" w:type="pct"/>
          </w:tcPr>
          <w:p w14:paraId="01524E5B" w14:textId="77777777" w:rsidR="00D64256" w:rsidRPr="00E95DA1" w:rsidRDefault="00D64256" w:rsidP="00E925E8">
            <w:pPr>
              <w:pStyle w:val="Corpodeltesto23"/>
              <w:numPr>
                <w:ilvl w:val="0"/>
                <w:numId w:val="1"/>
              </w:numPr>
              <w:spacing w:after="0" w:line="240" w:lineRule="auto"/>
              <w:jc w:val="both"/>
              <w:rPr>
                <w:sz w:val="18"/>
                <w:szCs w:val="18"/>
              </w:rPr>
            </w:pPr>
            <w:r w:rsidRPr="00E95DA1">
              <w:rPr>
                <w:sz w:val="18"/>
                <w:szCs w:val="18"/>
              </w:rPr>
              <w:t>Altro diploma di istruzione secondaria di 2° grado per gli assistenti amministrativi e gli assistenti tecnici</w:t>
            </w:r>
          </w:p>
          <w:p w14:paraId="4D949DFF" w14:textId="77777777" w:rsidR="00D64256" w:rsidRPr="00E95DA1" w:rsidRDefault="00D64256" w:rsidP="00E925E8">
            <w:pPr>
              <w:pStyle w:val="Corpodeltesto23"/>
              <w:numPr>
                <w:ilvl w:val="0"/>
                <w:numId w:val="1"/>
              </w:numPr>
              <w:spacing w:after="0" w:line="240" w:lineRule="auto"/>
              <w:jc w:val="both"/>
              <w:rPr>
                <w:sz w:val="18"/>
                <w:szCs w:val="18"/>
              </w:rPr>
            </w:pPr>
            <w:r w:rsidRPr="00E95DA1">
              <w:rPr>
                <w:sz w:val="18"/>
                <w:szCs w:val="18"/>
              </w:rPr>
              <w:t xml:space="preserve">Diploma di istruzione secondaria di 2° grado per i collaboratori scolastici </w:t>
            </w:r>
          </w:p>
          <w:p w14:paraId="597E2E88" w14:textId="77777777" w:rsidR="00D64256" w:rsidRPr="00E95DA1" w:rsidRDefault="00D64256" w:rsidP="00E925E8">
            <w:pPr>
              <w:pStyle w:val="Corpodeltesto23"/>
              <w:numPr>
                <w:ilvl w:val="0"/>
                <w:numId w:val="1"/>
              </w:numPr>
              <w:spacing w:after="0" w:line="240" w:lineRule="auto"/>
              <w:jc w:val="both"/>
              <w:rPr>
                <w:sz w:val="18"/>
                <w:szCs w:val="18"/>
              </w:rPr>
            </w:pPr>
            <w:r w:rsidRPr="00E95DA1">
              <w:rPr>
                <w:sz w:val="18"/>
                <w:szCs w:val="18"/>
              </w:rPr>
              <w:t>Laurea triennale</w:t>
            </w:r>
          </w:p>
          <w:p w14:paraId="58CBF61D" w14:textId="77777777" w:rsidR="00D64256" w:rsidRPr="00E95DA1" w:rsidRDefault="00D64256" w:rsidP="00E925E8">
            <w:pPr>
              <w:pStyle w:val="Corpodeltesto23"/>
              <w:numPr>
                <w:ilvl w:val="0"/>
                <w:numId w:val="1"/>
              </w:numPr>
              <w:spacing w:after="0" w:line="240" w:lineRule="auto"/>
              <w:jc w:val="both"/>
              <w:rPr>
                <w:sz w:val="18"/>
                <w:szCs w:val="18"/>
              </w:rPr>
            </w:pPr>
            <w:r w:rsidRPr="00E95DA1">
              <w:rPr>
                <w:sz w:val="18"/>
                <w:szCs w:val="18"/>
              </w:rPr>
              <w:t>Laurea magistrale</w:t>
            </w:r>
          </w:p>
          <w:p w14:paraId="23ADA728" w14:textId="77777777" w:rsidR="00D64256" w:rsidRPr="00E95DA1" w:rsidRDefault="00D64256" w:rsidP="00E925E8">
            <w:pPr>
              <w:tabs>
                <w:tab w:val="left" w:pos="2268"/>
                <w:tab w:val="left" w:pos="2410"/>
                <w:tab w:val="left" w:pos="2835"/>
                <w:tab w:val="left" w:pos="5103"/>
              </w:tabs>
              <w:jc w:val="both"/>
              <w:rPr>
                <w:b/>
                <w:sz w:val="18"/>
                <w:szCs w:val="18"/>
              </w:rPr>
            </w:pPr>
            <w:r w:rsidRPr="00E95DA1">
              <w:rPr>
                <w:i/>
                <w:sz w:val="18"/>
                <w:szCs w:val="18"/>
              </w:rPr>
              <w:t>*In caso di possesso di più titoli di studio, verrà valutato solo quello di livello più elevato.</w:t>
            </w:r>
          </w:p>
        </w:tc>
        <w:tc>
          <w:tcPr>
            <w:tcW w:w="745" w:type="pct"/>
          </w:tcPr>
          <w:p w14:paraId="57F25D3B" w14:textId="77777777" w:rsidR="00D64256" w:rsidRPr="00E95DA1" w:rsidRDefault="00D64256" w:rsidP="00E925E8">
            <w:pPr>
              <w:pStyle w:val="Defaul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95DA1">
              <w:rPr>
                <w:rFonts w:ascii="Times New Roman" w:hAnsi="Times New Roman" w:cs="Times New Roman"/>
                <w:sz w:val="18"/>
                <w:szCs w:val="18"/>
              </w:rPr>
              <w:t>Punti 10</w:t>
            </w:r>
          </w:p>
          <w:p w14:paraId="07EF8704" w14:textId="77777777" w:rsidR="00D64256" w:rsidRPr="00E95DA1" w:rsidRDefault="00D64256" w:rsidP="00E925E8">
            <w:pPr>
              <w:pStyle w:val="Defaul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1302727" w14:textId="77777777" w:rsidR="00D64256" w:rsidRPr="00E95DA1" w:rsidRDefault="00D64256" w:rsidP="00E925E8">
            <w:pPr>
              <w:pStyle w:val="Defaul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B1B4B1F" w14:textId="2ED4B4FD" w:rsidR="00D64256" w:rsidRPr="00E95DA1" w:rsidRDefault="00D64256" w:rsidP="00E925E8">
            <w:pPr>
              <w:pStyle w:val="Defaul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95DA1">
              <w:rPr>
                <w:rFonts w:ascii="Times New Roman" w:hAnsi="Times New Roman" w:cs="Times New Roman"/>
                <w:sz w:val="18"/>
                <w:szCs w:val="18"/>
              </w:rPr>
              <w:t>Punti   5</w:t>
            </w:r>
          </w:p>
          <w:p w14:paraId="7809337F" w14:textId="77777777" w:rsidR="00D64256" w:rsidRPr="00E95DA1" w:rsidRDefault="00D64256" w:rsidP="00E925E8">
            <w:pPr>
              <w:pStyle w:val="Defaul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11D8D40" w14:textId="1F5AC375" w:rsidR="00D64256" w:rsidRPr="00E95DA1" w:rsidRDefault="00D64256" w:rsidP="00E925E8">
            <w:pPr>
              <w:pStyle w:val="Defaul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95DA1">
              <w:rPr>
                <w:rFonts w:ascii="Times New Roman" w:hAnsi="Times New Roman" w:cs="Times New Roman"/>
                <w:sz w:val="18"/>
                <w:szCs w:val="18"/>
              </w:rPr>
              <w:t>Punti 15</w:t>
            </w:r>
          </w:p>
          <w:p w14:paraId="4B9C477F" w14:textId="77777777" w:rsidR="00D64256" w:rsidRPr="00E95DA1" w:rsidRDefault="00D64256" w:rsidP="00E925E8">
            <w:pPr>
              <w:pStyle w:val="Defaul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5C09170" w14:textId="140980BB" w:rsidR="00D64256" w:rsidRPr="00E95DA1" w:rsidRDefault="00D64256" w:rsidP="00E925E8">
            <w:pPr>
              <w:pStyle w:val="Defaul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95DA1">
              <w:rPr>
                <w:rFonts w:ascii="Times New Roman" w:hAnsi="Times New Roman" w:cs="Times New Roman"/>
                <w:sz w:val="18"/>
                <w:szCs w:val="18"/>
              </w:rPr>
              <w:t>Punti 20</w:t>
            </w:r>
          </w:p>
        </w:tc>
        <w:tc>
          <w:tcPr>
            <w:tcW w:w="745" w:type="pct"/>
          </w:tcPr>
          <w:p w14:paraId="2940E992" w14:textId="77777777" w:rsidR="00D64256" w:rsidRPr="00E95DA1" w:rsidRDefault="00D64256" w:rsidP="00E925E8">
            <w:pPr>
              <w:pStyle w:val="Defaul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5" w:type="pct"/>
          </w:tcPr>
          <w:p w14:paraId="4452A80B" w14:textId="77777777" w:rsidR="00D64256" w:rsidRPr="00E95DA1" w:rsidRDefault="00D64256" w:rsidP="00E925E8">
            <w:pPr>
              <w:pStyle w:val="Defaul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5" w:type="pct"/>
          </w:tcPr>
          <w:p w14:paraId="727DE20C" w14:textId="77777777" w:rsidR="00D64256" w:rsidRPr="00E95DA1" w:rsidRDefault="00D64256" w:rsidP="00E925E8">
            <w:pPr>
              <w:pStyle w:val="Defaul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64256" w:rsidRPr="00E95DA1" w14:paraId="18B9A414" w14:textId="6255ED01" w:rsidTr="00D64256">
        <w:trPr>
          <w:jc w:val="center"/>
        </w:trPr>
        <w:tc>
          <w:tcPr>
            <w:tcW w:w="2019" w:type="pct"/>
          </w:tcPr>
          <w:p w14:paraId="0957FDE8" w14:textId="77777777" w:rsidR="00D64256" w:rsidRPr="00E95DA1" w:rsidRDefault="00D64256" w:rsidP="00E925E8">
            <w:pPr>
              <w:tabs>
                <w:tab w:val="left" w:pos="2268"/>
                <w:tab w:val="left" w:pos="2410"/>
                <w:tab w:val="left" w:pos="2835"/>
                <w:tab w:val="left" w:pos="5103"/>
              </w:tabs>
              <w:jc w:val="both"/>
              <w:rPr>
                <w:b/>
                <w:sz w:val="18"/>
                <w:szCs w:val="18"/>
              </w:rPr>
            </w:pPr>
            <w:r w:rsidRPr="00E95DA1">
              <w:rPr>
                <w:iCs/>
                <w:sz w:val="18"/>
                <w:szCs w:val="18"/>
              </w:rPr>
              <w:t>Anni di servizio</w:t>
            </w:r>
          </w:p>
        </w:tc>
        <w:tc>
          <w:tcPr>
            <w:tcW w:w="745" w:type="pct"/>
          </w:tcPr>
          <w:p w14:paraId="0FB47358" w14:textId="77777777" w:rsidR="00D64256" w:rsidRPr="00E95DA1" w:rsidRDefault="00D64256" w:rsidP="00E925E8">
            <w:pPr>
              <w:pStyle w:val="Default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95DA1">
              <w:rPr>
                <w:rFonts w:ascii="Times New Roman" w:hAnsi="Times New Roman" w:cs="Times New Roman"/>
                <w:sz w:val="18"/>
                <w:szCs w:val="18"/>
              </w:rPr>
              <w:t>Punti 1 per ogni anno</w:t>
            </w:r>
          </w:p>
        </w:tc>
        <w:tc>
          <w:tcPr>
            <w:tcW w:w="745" w:type="pct"/>
          </w:tcPr>
          <w:p w14:paraId="40BE01F4" w14:textId="77777777" w:rsidR="00D64256" w:rsidRPr="00E95DA1" w:rsidRDefault="00D64256" w:rsidP="00E925E8">
            <w:pPr>
              <w:pStyle w:val="Defaul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5" w:type="pct"/>
          </w:tcPr>
          <w:p w14:paraId="17AF3723" w14:textId="77777777" w:rsidR="00D64256" w:rsidRPr="00E95DA1" w:rsidRDefault="00D64256" w:rsidP="00E925E8">
            <w:pPr>
              <w:pStyle w:val="Defaul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5" w:type="pct"/>
          </w:tcPr>
          <w:p w14:paraId="157228F1" w14:textId="77777777" w:rsidR="00D64256" w:rsidRPr="00E95DA1" w:rsidRDefault="00D64256" w:rsidP="00E925E8">
            <w:pPr>
              <w:pStyle w:val="Defaul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64256" w:rsidRPr="00E95DA1" w14:paraId="1A95FE98" w14:textId="57995667" w:rsidTr="00D64256">
        <w:trPr>
          <w:jc w:val="center"/>
        </w:trPr>
        <w:tc>
          <w:tcPr>
            <w:tcW w:w="2019" w:type="pct"/>
          </w:tcPr>
          <w:p w14:paraId="24D85415" w14:textId="77777777" w:rsidR="00D64256" w:rsidRPr="00E95DA1" w:rsidRDefault="00D64256" w:rsidP="00E925E8">
            <w:pPr>
              <w:pStyle w:val="Corpodeltesto23"/>
              <w:spacing w:after="0" w:line="240" w:lineRule="auto"/>
              <w:jc w:val="both"/>
              <w:rPr>
                <w:color w:val="00000A"/>
                <w:sz w:val="18"/>
                <w:szCs w:val="18"/>
              </w:rPr>
            </w:pPr>
            <w:r w:rsidRPr="00E95DA1">
              <w:rPr>
                <w:sz w:val="18"/>
                <w:szCs w:val="18"/>
              </w:rPr>
              <w:lastRenderedPageBreak/>
              <w:t>Corsi di formazione</w:t>
            </w:r>
          </w:p>
        </w:tc>
        <w:tc>
          <w:tcPr>
            <w:tcW w:w="745" w:type="pct"/>
          </w:tcPr>
          <w:p w14:paraId="1A1E61AE" w14:textId="77777777" w:rsidR="00D64256" w:rsidRPr="00E95DA1" w:rsidRDefault="00D64256" w:rsidP="00E925E8">
            <w:pPr>
              <w:pStyle w:val="Corpodeltesto23"/>
              <w:spacing w:after="0" w:line="240" w:lineRule="auto"/>
              <w:jc w:val="both"/>
              <w:rPr>
                <w:color w:val="00000A"/>
                <w:sz w:val="18"/>
                <w:szCs w:val="18"/>
              </w:rPr>
            </w:pPr>
            <w:r w:rsidRPr="00E95DA1">
              <w:rPr>
                <w:sz w:val="18"/>
                <w:szCs w:val="18"/>
              </w:rPr>
              <w:t>Punti 2 per ogni corso</w:t>
            </w:r>
          </w:p>
        </w:tc>
        <w:tc>
          <w:tcPr>
            <w:tcW w:w="745" w:type="pct"/>
          </w:tcPr>
          <w:p w14:paraId="29A12F0D" w14:textId="77777777" w:rsidR="00D64256" w:rsidRPr="00E95DA1" w:rsidRDefault="00D64256" w:rsidP="00E925E8">
            <w:pPr>
              <w:pStyle w:val="Corpodeltesto23"/>
              <w:spacing w:after="0" w:line="24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45" w:type="pct"/>
          </w:tcPr>
          <w:p w14:paraId="1A642370" w14:textId="77777777" w:rsidR="00D64256" w:rsidRPr="00E95DA1" w:rsidRDefault="00D64256" w:rsidP="00E925E8">
            <w:pPr>
              <w:pStyle w:val="Corpodeltesto23"/>
              <w:spacing w:after="0" w:line="24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45" w:type="pct"/>
          </w:tcPr>
          <w:p w14:paraId="309497BE" w14:textId="77777777" w:rsidR="00D64256" w:rsidRPr="00E95DA1" w:rsidRDefault="00D64256" w:rsidP="00E925E8">
            <w:pPr>
              <w:pStyle w:val="Corpodeltesto23"/>
              <w:spacing w:after="0" w:line="240" w:lineRule="auto"/>
              <w:jc w:val="both"/>
              <w:rPr>
                <w:sz w:val="18"/>
                <w:szCs w:val="18"/>
              </w:rPr>
            </w:pPr>
          </w:p>
        </w:tc>
      </w:tr>
      <w:tr w:rsidR="00D64256" w:rsidRPr="00E95DA1" w14:paraId="77C7803F" w14:textId="4F8E2432" w:rsidTr="00D64256">
        <w:trPr>
          <w:jc w:val="center"/>
        </w:trPr>
        <w:tc>
          <w:tcPr>
            <w:tcW w:w="2019" w:type="pct"/>
          </w:tcPr>
          <w:p w14:paraId="0754D168" w14:textId="77777777" w:rsidR="00D64256" w:rsidRPr="00E95DA1" w:rsidRDefault="00D64256" w:rsidP="00E925E8">
            <w:pPr>
              <w:pStyle w:val="Corpodeltesto23"/>
              <w:spacing w:after="0" w:line="240" w:lineRule="auto"/>
              <w:jc w:val="both"/>
              <w:rPr>
                <w:sz w:val="18"/>
                <w:szCs w:val="18"/>
              </w:rPr>
            </w:pPr>
            <w:r w:rsidRPr="00E95DA1">
              <w:rPr>
                <w:sz w:val="18"/>
                <w:szCs w:val="18"/>
              </w:rPr>
              <w:t>Partecipazione a corsi di formazione e svolgimento di attività documentate nell’ambito del PNSD</w:t>
            </w:r>
          </w:p>
        </w:tc>
        <w:tc>
          <w:tcPr>
            <w:tcW w:w="745" w:type="pct"/>
          </w:tcPr>
          <w:p w14:paraId="5BF2417F" w14:textId="77777777" w:rsidR="00D64256" w:rsidRPr="00E95DA1" w:rsidRDefault="00D64256" w:rsidP="00E925E8">
            <w:pPr>
              <w:pStyle w:val="Corpodeltesto23"/>
              <w:spacing w:after="0" w:line="240" w:lineRule="auto"/>
              <w:jc w:val="both"/>
              <w:rPr>
                <w:sz w:val="18"/>
                <w:szCs w:val="18"/>
              </w:rPr>
            </w:pPr>
            <w:r w:rsidRPr="00E95DA1">
              <w:rPr>
                <w:sz w:val="18"/>
                <w:szCs w:val="18"/>
              </w:rPr>
              <w:t>Punti 1 per ogni corso/attività</w:t>
            </w:r>
          </w:p>
        </w:tc>
        <w:tc>
          <w:tcPr>
            <w:tcW w:w="745" w:type="pct"/>
          </w:tcPr>
          <w:p w14:paraId="5FF4C10A" w14:textId="77777777" w:rsidR="00D64256" w:rsidRPr="00E95DA1" w:rsidRDefault="00D64256" w:rsidP="00E925E8">
            <w:pPr>
              <w:pStyle w:val="Corpodeltesto23"/>
              <w:spacing w:after="0" w:line="24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45" w:type="pct"/>
          </w:tcPr>
          <w:p w14:paraId="19D85639" w14:textId="77777777" w:rsidR="00D64256" w:rsidRPr="00E95DA1" w:rsidRDefault="00D64256" w:rsidP="00E925E8">
            <w:pPr>
              <w:pStyle w:val="Corpodeltesto23"/>
              <w:spacing w:after="0" w:line="24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45" w:type="pct"/>
          </w:tcPr>
          <w:p w14:paraId="1B0F79A5" w14:textId="77777777" w:rsidR="00D64256" w:rsidRPr="00E95DA1" w:rsidRDefault="00D64256" w:rsidP="00E925E8">
            <w:pPr>
              <w:pStyle w:val="Corpodeltesto23"/>
              <w:spacing w:after="0" w:line="240" w:lineRule="auto"/>
              <w:jc w:val="both"/>
              <w:rPr>
                <w:sz w:val="18"/>
                <w:szCs w:val="18"/>
              </w:rPr>
            </w:pPr>
          </w:p>
        </w:tc>
      </w:tr>
      <w:tr w:rsidR="00D64256" w:rsidRPr="00E95DA1" w14:paraId="206839CE" w14:textId="3BBA5C80" w:rsidTr="00D64256">
        <w:trPr>
          <w:jc w:val="center"/>
        </w:trPr>
        <w:tc>
          <w:tcPr>
            <w:tcW w:w="2019" w:type="pct"/>
          </w:tcPr>
          <w:p w14:paraId="3B8FEC4B" w14:textId="77777777" w:rsidR="00D64256" w:rsidRPr="00E95DA1" w:rsidRDefault="00D64256" w:rsidP="00E925E8">
            <w:pPr>
              <w:tabs>
                <w:tab w:val="left" w:pos="2268"/>
                <w:tab w:val="left" w:pos="2410"/>
                <w:tab w:val="left" w:pos="2835"/>
                <w:tab w:val="left" w:pos="5103"/>
              </w:tabs>
              <w:jc w:val="both"/>
              <w:rPr>
                <w:sz w:val="18"/>
                <w:szCs w:val="18"/>
              </w:rPr>
            </w:pPr>
            <w:r w:rsidRPr="00E95DA1">
              <w:rPr>
                <w:sz w:val="18"/>
                <w:szCs w:val="18"/>
              </w:rPr>
              <w:t xml:space="preserve">Esperienze documentate in progetti PON/POR (FSE-FESR) </w:t>
            </w:r>
          </w:p>
        </w:tc>
        <w:tc>
          <w:tcPr>
            <w:tcW w:w="745" w:type="pct"/>
          </w:tcPr>
          <w:p w14:paraId="1B68D962" w14:textId="77777777" w:rsidR="00D64256" w:rsidRPr="00E95DA1" w:rsidRDefault="00D64256" w:rsidP="00E925E8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E95DA1">
              <w:rPr>
                <w:rFonts w:ascii="Times New Roman" w:hAnsi="Times New Roman" w:cs="Times New Roman"/>
                <w:sz w:val="18"/>
                <w:szCs w:val="18"/>
              </w:rPr>
              <w:t>Punti 3 per ogni incarico</w:t>
            </w:r>
          </w:p>
        </w:tc>
        <w:tc>
          <w:tcPr>
            <w:tcW w:w="745" w:type="pct"/>
          </w:tcPr>
          <w:p w14:paraId="1905D3B3" w14:textId="77777777" w:rsidR="00D64256" w:rsidRPr="00E95DA1" w:rsidRDefault="00D64256" w:rsidP="00E925E8">
            <w:pPr>
              <w:pStyle w:val="Defaul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5" w:type="pct"/>
          </w:tcPr>
          <w:p w14:paraId="48CE40EA" w14:textId="77777777" w:rsidR="00D64256" w:rsidRPr="00E95DA1" w:rsidRDefault="00D64256" w:rsidP="00E925E8">
            <w:pPr>
              <w:pStyle w:val="Defaul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5" w:type="pct"/>
          </w:tcPr>
          <w:p w14:paraId="777B5EC2" w14:textId="77777777" w:rsidR="00D64256" w:rsidRPr="00E95DA1" w:rsidRDefault="00D64256" w:rsidP="00E925E8">
            <w:pPr>
              <w:pStyle w:val="Defaul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64256" w:rsidRPr="00E95DA1" w14:paraId="585D28A7" w14:textId="52EF2486" w:rsidTr="00D64256">
        <w:trPr>
          <w:jc w:val="center"/>
        </w:trPr>
        <w:tc>
          <w:tcPr>
            <w:tcW w:w="2019" w:type="pct"/>
          </w:tcPr>
          <w:p w14:paraId="597E45F6" w14:textId="77777777" w:rsidR="00D64256" w:rsidRPr="00E95DA1" w:rsidRDefault="00D64256" w:rsidP="00E925E8">
            <w:pPr>
              <w:tabs>
                <w:tab w:val="left" w:pos="2268"/>
                <w:tab w:val="left" w:pos="2410"/>
                <w:tab w:val="left" w:pos="2835"/>
                <w:tab w:val="left" w:pos="5103"/>
              </w:tabs>
              <w:jc w:val="both"/>
              <w:rPr>
                <w:sz w:val="18"/>
                <w:szCs w:val="18"/>
              </w:rPr>
            </w:pPr>
            <w:r w:rsidRPr="00E95DA1">
              <w:rPr>
                <w:sz w:val="18"/>
                <w:szCs w:val="18"/>
              </w:rPr>
              <w:t>Esperienze documentate in progetti scolastici (alternanza scuola-lavoro, area a rischio, ecc.)</w:t>
            </w:r>
          </w:p>
        </w:tc>
        <w:tc>
          <w:tcPr>
            <w:tcW w:w="745" w:type="pct"/>
          </w:tcPr>
          <w:p w14:paraId="5C4EDC10" w14:textId="77777777" w:rsidR="00D64256" w:rsidRPr="00E95DA1" w:rsidRDefault="00D64256" w:rsidP="00E925E8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E95DA1">
              <w:rPr>
                <w:rFonts w:ascii="Times New Roman" w:hAnsi="Times New Roman" w:cs="Times New Roman"/>
                <w:sz w:val="18"/>
                <w:szCs w:val="18"/>
              </w:rPr>
              <w:t>Punti 2 per ogni incarico</w:t>
            </w:r>
          </w:p>
        </w:tc>
        <w:tc>
          <w:tcPr>
            <w:tcW w:w="745" w:type="pct"/>
          </w:tcPr>
          <w:p w14:paraId="39CA10B8" w14:textId="77777777" w:rsidR="00D64256" w:rsidRPr="00E95DA1" w:rsidRDefault="00D64256" w:rsidP="00E925E8">
            <w:pPr>
              <w:pStyle w:val="Defaul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5" w:type="pct"/>
          </w:tcPr>
          <w:p w14:paraId="46F1DEF8" w14:textId="77777777" w:rsidR="00D64256" w:rsidRPr="00E95DA1" w:rsidRDefault="00D64256" w:rsidP="00E925E8">
            <w:pPr>
              <w:pStyle w:val="Defaul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5" w:type="pct"/>
          </w:tcPr>
          <w:p w14:paraId="3B58FFD2" w14:textId="77777777" w:rsidR="00D64256" w:rsidRPr="00E95DA1" w:rsidRDefault="00D64256" w:rsidP="00E925E8">
            <w:pPr>
              <w:pStyle w:val="Defaul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700370E7" w14:textId="77777777" w:rsidR="00D64256" w:rsidRPr="00E95DA1" w:rsidRDefault="00D64256" w:rsidP="00524E2A">
      <w:pPr>
        <w:ind w:left="2124" w:firstLine="708"/>
        <w:jc w:val="both"/>
        <w:rPr>
          <w:b/>
          <w:bCs/>
        </w:rPr>
      </w:pPr>
    </w:p>
    <w:p w14:paraId="4FF5E285" w14:textId="77777777" w:rsidR="00D64256" w:rsidRPr="00E95DA1" w:rsidRDefault="00D64256" w:rsidP="00524E2A">
      <w:pPr>
        <w:ind w:left="2124" w:firstLine="708"/>
        <w:jc w:val="both"/>
        <w:rPr>
          <w:b/>
          <w:bCs/>
        </w:rPr>
      </w:pPr>
    </w:p>
    <w:p w14:paraId="42CD3C1B" w14:textId="77777777" w:rsidR="00D64256" w:rsidRPr="00E95DA1" w:rsidRDefault="00D64256" w:rsidP="00524E2A">
      <w:pPr>
        <w:ind w:left="2124" w:firstLine="708"/>
        <w:jc w:val="both"/>
        <w:rPr>
          <w:b/>
          <w:bCs/>
        </w:rPr>
      </w:pPr>
    </w:p>
    <w:p w14:paraId="4CE5D331" w14:textId="2239664C" w:rsidR="00C32B09" w:rsidRPr="00E95DA1" w:rsidRDefault="00C32B09" w:rsidP="00C32B09">
      <w:pPr>
        <w:autoSpaceDE w:val="0"/>
        <w:autoSpaceDN w:val="0"/>
        <w:adjustRightInd w:val="0"/>
        <w:jc w:val="both"/>
      </w:pPr>
      <w:r w:rsidRPr="00E95DA1">
        <w:t>Data ___/___/____</w:t>
      </w:r>
      <w:r w:rsidRPr="00E95DA1">
        <w:tab/>
      </w:r>
      <w:r w:rsidRPr="00E95DA1">
        <w:tab/>
      </w:r>
      <w:r w:rsidRPr="00E95DA1">
        <w:tab/>
        <w:t xml:space="preserve">    </w:t>
      </w:r>
      <w:r w:rsidRPr="00E95DA1">
        <w:tab/>
      </w:r>
      <w:r w:rsidRPr="00E95DA1">
        <w:tab/>
        <w:t xml:space="preserve">                          FIRMA DEL RICHIEDENTE</w:t>
      </w:r>
    </w:p>
    <w:p w14:paraId="35099D57" w14:textId="38869392" w:rsidR="00C32B09" w:rsidRPr="004C4FF1" w:rsidRDefault="00C32B09" w:rsidP="003A4F3C">
      <w:pPr>
        <w:autoSpaceDE w:val="0"/>
        <w:autoSpaceDN w:val="0"/>
        <w:adjustRightInd w:val="0"/>
        <w:jc w:val="right"/>
        <w:rPr>
          <w:i/>
          <w:iCs/>
          <w:color w:val="FF0000"/>
        </w:rPr>
      </w:pPr>
      <w:r w:rsidRPr="00E95DA1">
        <w:rPr>
          <w:b/>
          <w:bCs/>
        </w:rPr>
        <w:t xml:space="preserve">                                                                                                                   _____________________________</w:t>
      </w:r>
    </w:p>
    <w:sectPr w:rsidR="00C32B09" w:rsidRPr="004C4FF1" w:rsidSect="00687C84">
      <w:headerReference w:type="default" r:id="rId8"/>
      <w:footerReference w:type="default" r:id="rId9"/>
      <w:type w:val="continuous"/>
      <w:pgSz w:w="11906" w:h="16838" w:code="9"/>
      <w:pgMar w:top="1843" w:right="1133" w:bottom="720" w:left="113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EB7A39" w14:textId="77777777" w:rsidR="00575113" w:rsidRDefault="00575113">
      <w:r>
        <w:separator/>
      </w:r>
    </w:p>
  </w:endnote>
  <w:endnote w:type="continuationSeparator" w:id="0">
    <w:p w14:paraId="5189237E" w14:textId="77777777" w:rsidR="00575113" w:rsidRDefault="005751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-BoldItalicM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8B6549" w14:textId="77777777" w:rsidR="00816CD8" w:rsidRDefault="00816CD8" w:rsidP="00816CD8">
    <w:pPr>
      <w:pBdr>
        <w:top w:val="single" w:sz="4" w:space="1" w:color="auto"/>
      </w:pBdr>
      <w:jc w:val="center"/>
      <w:rPr>
        <w:sz w:val="20"/>
        <w:szCs w:val="20"/>
      </w:rPr>
    </w:pPr>
    <w:r>
      <w:rPr>
        <w:sz w:val="20"/>
        <w:szCs w:val="20"/>
      </w:rPr>
      <w:t xml:space="preserve">Via G. Fattori, 60 – 90146 </w:t>
    </w:r>
    <w:proofErr w:type="gramStart"/>
    <w:r>
      <w:rPr>
        <w:sz w:val="20"/>
        <w:szCs w:val="20"/>
      </w:rPr>
      <w:t>Palermo  Tel.</w:t>
    </w:r>
    <w:proofErr w:type="gramEnd"/>
    <w:r>
      <w:rPr>
        <w:sz w:val="20"/>
        <w:szCs w:val="20"/>
      </w:rPr>
      <w:t xml:space="preserve"> 091 670 12 43 </w:t>
    </w:r>
  </w:p>
  <w:p w14:paraId="6BB978E2" w14:textId="77777777" w:rsidR="00816CD8" w:rsidRDefault="00816CD8" w:rsidP="00816CD8">
    <w:pPr>
      <w:pStyle w:val="Pidipagina"/>
      <w:jc w:val="center"/>
      <w:rPr>
        <w:sz w:val="20"/>
        <w:szCs w:val="20"/>
        <w:lang w:val="en-GB"/>
      </w:rPr>
    </w:pPr>
    <w:r>
      <w:rPr>
        <w:sz w:val="20"/>
        <w:szCs w:val="20"/>
        <w:lang w:val="en-GB"/>
      </w:rPr>
      <w:t xml:space="preserve">Cod. </w:t>
    </w:r>
    <w:proofErr w:type="spellStart"/>
    <w:r>
      <w:rPr>
        <w:sz w:val="20"/>
        <w:szCs w:val="20"/>
        <w:lang w:val="en-GB"/>
      </w:rPr>
      <w:t>Mecc</w:t>
    </w:r>
    <w:proofErr w:type="spellEnd"/>
    <w:r>
      <w:rPr>
        <w:sz w:val="20"/>
        <w:szCs w:val="20"/>
        <w:lang w:val="en-GB"/>
      </w:rPr>
      <w:t xml:space="preserve">. </w:t>
    </w:r>
    <w:r>
      <w:rPr>
        <w:b/>
        <w:sz w:val="20"/>
        <w:szCs w:val="20"/>
        <w:lang w:val="en-GB"/>
      </w:rPr>
      <w:t>PAIS041008</w:t>
    </w:r>
    <w:r>
      <w:rPr>
        <w:sz w:val="20"/>
        <w:szCs w:val="20"/>
        <w:lang w:val="en-GB"/>
      </w:rPr>
      <w:t xml:space="preserve"> - Cod. </w:t>
    </w:r>
    <w:proofErr w:type="spellStart"/>
    <w:r>
      <w:rPr>
        <w:sz w:val="20"/>
        <w:szCs w:val="20"/>
        <w:lang w:val="en-GB"/>
      </w:rPr>
      <w:t>Fisc</w:t>
    </w:r>
    <w:proofErr w:type="spellEnd"/>
    <w:r>
      <w:rPr>
        <w:sz w:val="20"/>
        <w:szCs w:val="20"/>
        <w:lang w:val="en-GB"/>
      </w:rPr>
      <w:t xml:space="preserve">. </w:t>
    </w:r>
    <w:r>
      <w:rPr>
        <w:b/>
        <w:sz w:val="20"/>
        <w:szCs w:val="20"/>
        <w:lang w:val="en-GB"/>
      </w:rPr>
      <w:t>97357930821</w:t>
    </w:r>
    <w:r>
      <w:rPr>
        <w:sz w:val="20"/>
        <w:szCs w:val="20"/>
        <w:lang w:val="en-GB"/>
      </w:rPr>
      <w:t xml:space="preserve"> </w:t>
    </w:r>
  </w:p>
  <w:p w14:paraId="455F6E5D" w14:textId="77777777" w:rsidR="00816CD8" w:rsidRDefault="00816CD8" w:rsidP="00816CD8">
    <w:pPr>
      <w:pStyle w:val="Pidipagina"/>
      <w:jc w:val="center"/>
      <w:rPr>
        <w:sz w:val="20"/>
        <w:szCs w:val="20"/>
      </w:rPr>
    </w:pPr>
    <w:r>
      <w:rPr>
        <w:sz w:val="20"/>
        <w:szCs w:val="20"/>
      </w:rPr>
      <w:t xml:space="preserve">E-mail: </w:t>
    </w:r>
    <w:hyperlink r:id="rId1" w:history="1">
      <w:r>
        <w:rPr>
          <w:rStyle w:val="Collegamentoipertestuale"/>
          <w:sz w:val="20"/>
          <w:szCs w:val="20"/>
        </w:rPr>
        <w:t>pais041008@istruzione.it</w:t>
      </w:r>
    </w:hyperlink>
    <w:r>
      <w:rPr>
        <w:sz w:val="20"/>
        <w:szCs w:val="20"/>
      </w:rPr>
      <w:t xml:space="preserve"> – PEC: </w:t>
    </w:r>
    <w:hyperlink r:id="rId2" w:history="1">
      <w:r>
        <w:rPr>
          <w:rStyle w:val="Collegamentoipertestuale"/>
          <w:sz w:val="20"/>
          <w:szCs w:val="20"/>
        </w:rPr>
        <w:t>pais041008@pec.istruzione.it</w:t>
      </w:r>
    </w:hyperlink>
  </w:p>
  <w:p w14:paraId="7919ADCA" w14:textId="77777777" w:rsidR="00816CD8" w:rsidRDefault="00816CD8">
    <w:pPr>
      <w:pStyle w:val="Pidipagina"/>
    </w:pPr>
  </w:p>
  <w:p w14:paraId="692D0D93" w14:textId="77777777" w:rsidR="00DE3178" w:rsidRPr="00E27723" w:rsidRDefault="00DE3178" w:rsidP="00C7315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42AD62" w14:textId="77777777" w:rsidR="00575113" w:rsidRDefault="00575113">
      <w:r>
        <w:separator/>
      </w:r>
    </w:p>
  </w:footnote>
  <w:footnote w:type="continuationSeparator" w:id="0">
    <w:p w14:paraId="38E73B84" w14:textId="77777777" w:rsidR="00575113" w:rsidRDefault="005751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43F0FF" w14:textId="77777777" w:rsidR="00DE3178" w:rsidRPr="00FB52B8" w:rsidRDefault="00FB52B8">
    <w:pPr>
      <w:pStyle w:val="Intestazione"/>
      <w:tabs>
        <w:tab w:val="clear" w:pos="9638"/>
        <w:tab w:val="left" w:pos="1985"/>
      </w:tabs>
      <w:jc w:val="center"/>
      <w:rPr>
        <w:smallCaps/>
        <w:color w:val="0000FF"/>
        <w:sz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FB52B8">
      <w:rPr>
        <w:smallCaps/>
        <w:noProof/>
        <w:color w:val="0000FF"/>
        <w:sz w:val="32"/>
        <w:lang w:val="it-IT" w:eastAsia="it-IT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mc:AlternateContent>
        <mc:Choice Requires="wps">
          <w:drawing>
            <wp:anchor distT="0" distB="0" distL="114300" distR="114300" simplePos="0" relativeHeight="251659776" behindDoc="0" locked="0" layoutInCell="0" allowOverlap="1" wp14:anchorId="74EAE680" wp14:editId="7299B3E5">
              <wp:simplePos x="0" y="0"/>
              <wp:positionH relativeFrom="page">
                <wp:posOffset>7012305</wp:posOffset>
              </wp:positionH>
              <wp:positionV relativeFrom="page">
                <wp:posOffset>7520940</wp:posOffset>
              </wp:positionV>
              <wp:extent cx="373380" cy="2183130"/>
              <wp:effectExtent l="0" t="0" r="0" b="0"/>
              <wp:wrapNone/>
              <wp:docPr id="1" name="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373380" cy="2183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B86AFC3" w14:textId="77777777" w:rsidR="00A97C16" w:rsidRPr="00A97C16" w:rsidRDefault="00A97C16">
                          <w:pPr>
                            <w:pStyle w:val="Pidipagina"/>
                            <w:rPr>
                              <w:sz w:val="16"/>
                              <w:szCs w:val="16"/>
                            </w:rPr>
                          </w:pPr>
                          <w:r w:rsidRPr="00A97C16">
                            <w:rPr>
                              <w:rFonts w:ascii="Calibri Light" w:hAnsi="Calibri Light"/>
                            </w:rPr>
                            <w:t>P</w:t>
                          </w:r>
                          <w:r w:rsidRPr="00A97C16">
                            <w:rPr>
                              <w:sz w:val="16"/>
                              <w:szCs w:val="16"/>
                            </w:rPr>
                            <w:t>ag.</w:t>
                          </w:r>
                          <w:r w:rsidRPr="00A97C16">
                            <w:rPr>
                              <w:sz w:val="16"/>
                              <w:szCs w:val="16"/>
                            </w:rPr>
                            <w:fldChar w:fldCharType="begin"/>
                          </w:r>
                          <w:r w:rsidRPr="00A97C16">
                            <w:rPr>
                              <w:sz w:val="16"/>
                              <w:szCs w:val="16"/>
                            </w:rPr>
                            <w:instrText>PAGE    \* MERGEFORMAT</w:instrText>
                          </w:r>
                          <w:r w:rsidRPr="00A97C16">
                            <w:rPr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3A4F3C">
                            <w:rPr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 w:rsidRPr="00A97C16">
                            <w:rPr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4EAE680" id=" 33" o:spid="_x0000_s1026" style="position:absolute;left:0;text-align:left;margin-left:552.15pt;margin-top:592.2pt;width:29.4pt;height:171.9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" o:allowincell="f" filled="f" stroked="f">
              <v:path arrowok="t"/>
              <v:textbox style="layout-flow:vertical;mso-layout-flow-alt:bottom-to-top;mso-fit-shape-to-text:t">
                <w:txbxContent>
                  <w:p w14:paraId="6B86AFC3" w14:textId="77777777" w:rsidR="00A97C16" w:rsidRPr="00A97C16" w:rsidRDefault="00A97C16">
                    <w:pPr>
                      <w:pStyle w:val="Pidipagina"/>
                      <w:rPr>
                        <w:sz w:val="16"/>
                        <w:szCs w:val="16"/>
                      </w:rPr>
                    </w:pPr>
                    <w:r w:rsidRPr="00A97C16">
                      <w:rPr>
                        <w:rFonts w:ascii="Calibri Light" w:hAnsi="Calibri Light"/>
                      </w:rPr>
                      <w:t>P</w:t>
                    </w:r>
                    <w:r w:rsidRPr="00A97C16">
                      <w:rPr>
                        <w:sz w:val="16"/>
                        <w:szCs w:val="16"/>
                      </w:rPr>
                      <w:t>ag.</w:t>
                    </w:r>
                    <w:r w:rsidRPr="00A97C16">
                      <w:rPr>
                        <w:sz w:val="16"/>
                        <w:szCs w:val="16"/>
                      </w:rPr>
                      <w:fldChar w:fldCharType="begin"/>
                    </w:r>
                    <w:r w:rsidRPr="00A97C16">
                      <w:rPr>
                        <w:sz w:val="16"/>
                        <w:szCs w:val="16"/>
                      </w:rPr>
                      <w:instrText>PAGE    \* MERGEFORMAT</w:instrText>
                    </w:r>
                    <w:r w:rsidRPr="00A97C16">
                      <w:rPr>
                        <w:sz w:val="16"/>
                        <w:szCs w:val="16"/>
                      </w:rPr>
                      <w:fldChar w:fldCharType="separate"/>
                    </w:r>
                    <w:r w:rsidR="003A4F3C">
                      <w:rPr>
                        <w:noProof/>
                        <w:sz w:val="16"/>
                        <w:szCs w:val="16"/>
                      </w:rPr>
                      <w:t>2</w:t>
                    </w:r>
                    <w:r w:rsidRPr="00A97C16">
                      <w:rPr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lang w:val="it-IT" w:eastAsia="it-IT"/>
      </w:rPr>
      <w:drawing>
        <wp:anchor distT="0" distB="0" distL="114300" distR="114300" simplePos="0" relativeHeight="251658752" behindDoc="0" locked="0" layoutInCell="1" allowOverlap="1" wp14:anchorId="0D97564D" wp14:editId="01D67010">
          <wp:simplePos x="0" y="0"/>
          <wp:positionH relativeFrom="column">
            <wp:posOffset>-624840</wp:posOffset>
          </wp:positionH>
          <wp:positionV relativeFrom="paragraph">
            <wp:posOffset>-55880</wp:posOffset>
          </wp:positionV>
          <wp:extent cx="7315200" cy="1085850"/>
          <wp:effectExtent l="0" t="0" r="0" b="0"/>
          <wp:wrapNone/>
          <wp:docPr id="31" name="Immagine 31" descr="Logo Futura La Scuola per L’Italia Domani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 31" descr="Logo Futura La Scuola per L’Italia Domani"/>
                  <pic:cNvPicPr>
                    <a:picLocks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6660" cy="368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1812D4C" w14:textId="77777777" w:rsidR="00DE3178" w:rsidRPr="00FB52B8" w:rsidRDefault="00DE3178">
    <w:pPr>
      <w:pStyle w:val="Intestazione"/>
      <w:tabs>
        <w:tab w:val="left" w:pos="1985"/>
      </w:tabs>
      <w:jc w:val="center"/>
      <w:rPr>
        <w:smallCaps/>
        <w:color w:val="0000FF"/>
        <w:sz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14:paraId="43B37B1A" w14:textId="77777777" w:rsidR="00DE3178" w:rsidRPr="00FB52B8" w:rsidRDefault="00DE3178">
    <w:pPr>
      <w:pStyle w:val="Intestazione"/>
      <w:tabs>
        <w:tab w:val="clear" w:pos="4819"/>
        <w:tab w:val="clear" w:pos="9638"/>
        <w:tab w:val="left" w:pos="6237"/>
      </w:tabs>
      <w:jc w:val="center"/>
      <w:rPr>
        <w:smallCaps/>
        <w:color w:val="0000FF"/>
        <w:sz w:val="2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14:paraId="57865AA7" w14:textId="77777777" w:rsidR="00DE3178" w:rsidRPr="00FB52B8" w:rsidRDefault="00DE3178">
    <w:pPr>
      <w:pStyle w:val="Intestazione"/>
      <w:tabs>
        <w:tab w:val="clear" w:pos="4819"/>
        <w:tab w:val="clear" w:pos="9638"/>
        <w:tab w:val="left" w:pos="6237"/>
      </w:tabs>
      <w:jc w:val="center"/>
      <w:rPr>
        <w:smallCaps/>
        <w:color w:val="0000FF"/>
        <w:sz w:val="2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14:paraId="58509A13" w14:textId="77777777" w:rsidR="00DE3178" w:rsidRPr="00FB52B8" w:rsidRDefault="00FB52B8">
    <w:pPr>
      <w:pStyle w:val="Intestazione"/>
      <w:tabs>
        <w:tab w:val="clear" w:pos="4819"/>
        <w:tab w:val="clear" w:pos="9638"/>
        <w:tab w:val="left" w:pos="6237"/>
      </w:tabs>
      <w:jc w:val="center"/>
      <w:rPr>
        <w:smallCaps/>
        <w:color w:val="0000FF"/>
        <w:sz w:val="2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FB52B8">
      <w:rPr>
        <w:smallCaps/>
        <w:noProof/>
        <w:color w:val="0000FF"/>
        <w:sz w:val="20"/>
        <w:lang w:val="it-IT" w:eastAsia="it-IT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drawing>
        <wp:anchor distT="0" distB="0" distL="114300" distR="114300" simplePos="0" relativeHeight="251656704" behindDoc="0" locked="0" layoutInCell="1" allowOverlap="1" wp14:anchorId="1A95D01C" wp14:editId="005D81CB">
          <wp:simplePos x="0" y="0"/>
          <wp:positionH relativeFrom="column">
            <wp:posOffset>5328285</wp:posOffset>
          </wp:positionH>
          <wp:positionV relativeFrom="paragraph">
            <wp:posOffset>180975</wp:posOffset>
          </wp:positionV>
          <wp:extent cx="793115" cy="750570"/>
          <wp:effectExtent l="0" t="0" r="0" b="0"/>
          <wp:wrapNone/>
          <wp:docPr id="26" name="Immagine 2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 26"/>
                  <pic:cNvPicPr>
                    <a:picLocks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3115" cy="7505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733A9D7" w14:textId="77777777" w:rsidR="00DE3178" w:rsidRPr="00FB52B8" w:rsidRDefault="00FB52B8" w:rsidP="00E27723">
    <w:pPr>
      <w:pStyle w:val="Intestazione"/>
      <w:tabs>
        <w:tab w:val="left" w:pos="1985"/>
      </w:tabs>
      <w:jc w:val="center"/>
      <w:rPr>
        <w:smallCaps/>
        <w:color w:val="0000FF"/>
        <w:sz w:val="40"/>
        <w:szCs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FB52B8">
      <w:rPr>
        <w:smallCaps/>
        <w:noProof/>
        <w:color w:val="0000FF"/>
        <w:sz w:val="20"/>
        <w:lang w:val="it-IT" w:eastAsia="it-IT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drawing>
        <wp:anchor distT="0" distB="0" distL="114300" distR="114300" simplePos="0" relativeHeight="251657728" behindDoc="0" locked="0" layoutInCell="1" allowOverlap="1" wp14:anchorId="1E48F508" wp14:editId="6FECF4CB">
          <wp:simplePos x="0" y="0"/>
          <wp:positionH relativeFrom="column">
            <wp:posOffset>2042795</wp:posOffset>
          </wp:positionH>
          <wp:positionV relativeFrom="paragraph">
            <wp:posOffset>5080</wp:posOffset>
          </wp:positionV>
          <wp:extent cx="2036445" cy="1096010"/>
          <wp:effectExtent l="0" t="0" r="0" b="0"/>
          <wp:wrapNone/>
          <wp:docPr id="29" name="Immagine 2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 29"/>
                  <pic:cNvPicPr>
                    <a:picLocks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6445" cy="1096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B52B8">
      <w:rPr>
        <w:smallCaps/>
        <w:noProof/>
        <w:color w:val="0000FF"/>
        <w:sz w:val="20"/>
        <w:lang w:val="it-IT" w:eastAsia="it-IT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drawing>
        <wp:anchor distT="0" distB="0" distL="114300" distR="114300" simplePos="0" relativeHeight="251655680" behindDoc="0" locked="0" layoutInCell="1" allowOverlap="1" wp14:anchorId="70780382" wp14:editId="472B847E">
          <wp:simplePos x="0" y="0"/>
          <wp:positionH relativeFrom="column">
            <wp:posOffset>9525</wp:posOffset>
          </wp:positionH>
          <wp:positionV relativeFrom="paragraph">
            <wp:posOffset>13970</wp:posOffset>
          </wp:positionV>
          <wp:extent cx="520700" cy="636905"/>
          <wp:effectExtent l="0" t="0" r="0" b="0"/>
          <wp:wrapNone/>
          <wp:docPr id="25" name="Immagine 2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 25"/>
                  <pic:cNvPicPr>
                    <a:picLocks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0700" cy="6369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40755E8" w14:textId="77777777" w:rsidR="00DE3178" w:rsidRPr="00FB52B8" w:rsidRDefault="00DE3178" w:rsidP="00E27723">
    <w:pPr>
      <w:pStyle w:val="Intestazione"/>
      <w:tabs>
        <w:tab w:val="left" w:pos="1985"/>
      </w:tabs>
      <w:jc w:val="center"/>
      <w:rPr>
        <w:smallCaps/>
        <w:color w:val="0000FF"/>
        <w:sz w:val="40"/>
        <w:szCs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14:paraId="28774C9F" w14:textId="77777777" w:rsidR="00DE3178" w:rsidRPr="00FB52B8" w:rsidRDefault="00DE3178" w:rsidP="00E27723">
    <w:pPr>
      <w:pStyle w:val="Intestazione"/>
      <w:tabs>
        <w:tab w:val="left" w:pos="1985"/>
      </w:tabs>
      <w:jc w:val="center"/>
      <w:rPr>
        <w:smallCaps/>
        <w:color w:val="0000FF"/>
        <w:sz w:val="40"/>
        <w:szCs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14:paraId="03C3311A" w14:textId="77777777" w:rsidR="00DE3178" w:rsidRPr="00FB52B8" w:rsidRDefault="00DE3178" w:rsidP="00E27723">
    <w:pPr>
      <w:pStyle w:val="Intestazione"/>
      <w:tabs>
        <w:tab w:val="left" w:pos="1985"/>
      </w:tabs>
      <w:jc w:val="center"/>
      <w:rPr>
        <w:smallCaps/>
        <w:color w:val="0000FF"/>
        <w:sz w:val="40"/>
        <w:szCs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14:paraId="723F74E7" w14:textId="77777777" w:rsidR="00DE3178" w:rsidRPr="00FB52B8" w:rsidRDefault="00DE3178" w:rsidP="00E27723">
    <w:pPr>
      <w:pStyle w:val="Intestazione"/>
      <w:tabs>
        <w:tab w:val="left" w:pos="1985"/>
      </w:tabs>
      <w:jc w:val="center"/>
      <w:rPr>
        <w:smallCaps/>
        <w:color w:val="0000FF"/>
        <w:sz w:val="40"/>
        <w:szCs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FB52B8">
      <w:rPr>
        <w:smallCaps/>
        <w:color w:val="0000FF"/>
        <w:sz w:val="40"/>
        <w:szCs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istituto  istruzione  superiore</w:t>
    </w:r>
  </w:p>
  <w:p w14:paraId="0774C68B" w14:textId="77777777" w:rsidR="00DE3178" w:rsidRPr="00FB52B8" w:rsidRDefault="00DE3178" w:rsidP="00E27723">
    <w:pPr>
      <w:pStyle w:val="Intestazione"/>
      <w:tabs>
        <w:tab w:val="left" w:pos="1985"/>
      </w:tabs>
      <w:spacing w:line="360" w:lineRule="auto"/>
      <w:jc w:val="center"/>
      <w:rPr>
        <w:i/>
        <w:smallCaps/>
        <w:color w:val="0000FF"/>
        <w:sz w:val="36"/>
        <w:szCs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FB52B8">
      <w:rPr>
        <w:i/>
        <w:smallCaps/>
        <w:color w:val="0000FF"/>
        <w:sz w:val="36"/>
        <w:szCs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“Francesco Paolo Cascino”</w:t>
    </w:r>
  </w:p>
  <w:p w14:paraId="25F1894E" w14:textId="77777777" w:rsidR="00DE3178" w:rsidRPr="00FB52B8" w:rsidRDefault="00DE3178" w:rsidP="008C5941">
    <w:pPr>
      <w:pStyle w:val="Intestazione"/>
      <w:tabs>
        <w:tab w:val="left" w:pos="1985"/>
      </w:tabs>
      <w:ind w:left="1980" w:hanging="1980"/>
      <w:jc w:val="center"/>
      <w:rPr>
        <w:i/>
        <w:smallCaps/>
        <w:color w:val="0000FF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FB52B8">
      <w:rPr>
        <w:i/>
        <w:smallCaps/>
        <w:color w:val="0000FF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SEZIONI ASSOCIATE:</w:t>
    </w:r>
  </w:p>
  <w:p w14:paraId="3E2D41C3" w14:textId="77777777" w:rsidR="00DE3178" w:rsidRPr="00FB52B8" w:rsidRDefault="00DE3178" w:rsidP="008C5941">
    <w:pPr>
      <w:pStyle w:val="Intestazione"/>
      <w:ind w:left="1980" w:hanging="1980"/>
      <w:jc w:val="center"/>
      <w:rPr>
        <w:i/>
        <w:smallCaps/>
        <w:color w:val="0000FF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FB52B8">
      <w:rPr>
        <w:i/>
        <w:smallCaps/>
        <w:color w:val="0000FF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Istituto Professionale  per i Servizi per l'Enogastronomia e l'Ospitalità Alberghiera </w:t>
    </w:r>
  </w:p>
  <w:p w14:paraId="6940BA2B" w14:textId="77777777" w:rsidR="00DE3178" w:rsidRPr="00FB52B8" w:rsidRDefault="00DE3178" w:rsidP="008C5941">
    <w:pPr>
      <w:pStyle w:val="Intestazione"/>
      <w:ind w:left="1980" w:hanging="1980"/>
      <w:jc w:val="center"/>
      <w:rPr>
        <w:i/>
        <w:smallCaps/>
        <w:color w:val="0000FF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FB52B8">
      <w:rPr>
        <w:i/>
        <w:smallCaps/>
        <w:color w:val="0000FF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LICEO SCIENZE UMANE opzione Economico Sociale</w:t>
    </w:r>
  </w:p>
  <w:p w14:paraId="7332E5C6" w14:textId="77777777" w:rsidR="00DE3178" w:rsidRPr="00FB52B8" w:rsidRDefault="00DE3178" w:rsidP="008C5941">
    <w:pPr>
      <w:tabs>
        <w:tab w:val="left" w:pos="1701"/>
      </w:tabs>
      <w:jc w:val="center"/>
      <w:rPr>
        <w:i/>
        <w:smallCaps/>
        <w:color w:val="0000FF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FB52B8">
      <w:rPr>
        <w:i/>
        <w:smallCaps/>
        <w:color w:val="0000FF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Istituto </w:t>
    </w:r>
    <w:proofErr w:type="gramStart"/>
    <w:r w:rsidRPr="00FB52B8">
      <w:rPr>
        <w:i/>
        <w:smallCaps/>
        <w:color w:val="0000FF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Professionale  per</w:t>
    </w:r>
    <w:proofErr w:type="gramEnd"/>
    <w:r w:rsidRPr="00FB52B8">
      <w:rPr>
        <w:i/>
        <w:smallCaps/>
        <w:color w:val="0000FF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i Servizi per l'Enogastronomia e l'Ospitalità Alberghiera  (CORSO SERALE)</w:t>
    </w:r>
  </w:p>
  <w:p w14:paraId="02A5DB30" w14:textId="77777777" w:rsidR="00DE3178" w:rsidRPr="00FB52B8" w:rsidRDefault="00DE3178" w:rsidP="00E27723">
    <w:pPr>
      <w:tabs>
        <w:tab w:val="left" w:pos="1701"/>
      </w:tabs>
      <w:jc w:val="center"/>
      <w:rPr>
        <w:i/>
        <w:smallCaps/>
        <w:color w:val="0000FF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9C60"/>
      </v:shape>
    </w:pict>
  </w:numPicBullet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03D11AA8"/>
    <w:multiLevelType w:val="hybridMultilevel"/>
    <w:tmpl w:val="9D52DA10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E47F19"/>
    <w:multiLevelType w:val="hybridMultilevel"/>
    <w:tmpl w:val="A0148BCC"/>
    <w:lvl w:ilvl="0" w:tplc="B80C48F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0EA105F"/>
    <w:multiLevelType w:val="hybridMultilevel"/>
    <w:tmpl w:val="8C121A28"/>
    <w:lvl w:ilvl="0" w:tplc="CF8A96CC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CE76CC"/>
    <w:multiLevelType w:val="hybridMultilevel"/>
    <w:tmpl w:val="B936F6D6"/>
    <w:lvl w:ilvl="0" w:tplc="04100007">
      <w:start w:val="1"/>
      <w:numFmt w:val="bullet"/>
      <w:lvlText w:val=""/>
      <w:lvlPicBulletId w:val="0"/>
      <w:lvlJc w:val="left"/>
      <w:pPr>
        <w:ind w:left="9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6" w15:restartNumberingAfterBreak="0">
    <w:nsid w:val="20BC0A93"/>
    <w:multiLevelType w:val="hybridMultilevel"/>
    <w:tmpl w:val="0FC69BB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AF10FE"/>
    <w:multiLevelType w:val="hybridMultilevel"/>
    <w:tmpl w:val="EE640B1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D943881"/>
    <w:multiLevelType w:val="hybridMultilevel"/>
    <w:tmpl w:val="E7DC646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E6F25C8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3A226DA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2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3" w15:restartNumberingAfterBreak="0">
    <w:nsid w:val="540E6FD5"/>
    <w:multiLevelType w:val="hybridMultilevel"/>
    <w:tmpl w:val="0EFE99A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6BD4F8D"/>
    <w:multiLevelType w:val="hybridMultilevel"/>
    <w:tmpl w:val="B08A52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E93F50"/>
    <w:multiLevelType w:val="hybridMultilevel"/>
    <w:tmpl w:val="5DEC98EA"/>
    <w:lvl w:ilvl="0" w:tplc="0410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68236210"/>
    <w:multiLevelType w:val="hybridMultilevel"/>
    <w:tmpl w:val="FFFFFFFF"/>
    <w:lvl w:ilvl="0" w:tplc="8052635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0E30E04"/>
    <w:multiLevelType w:val="hybridMultilevel"/>
    <w:tmpl w:val="81262A50"/>
    <w:lvl w:ilvl="0" w:tplc="B6B6EE26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78B33B4B"/>
    <w:multiLevelType w:val="hybridMultilevel"/>
    <w:tmpl w:val="E60876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8D72222"/>
    <w:multiLevelType w:val="hybridMultilevel"/>
    <w:tmpl w:val="4C5482C6"/>
    <w:lvl w:ilvl="0" w:tplc="8052635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894474">
    <w:abstractNumId w:val="8"/>
  </w:num>
  <w:num w:numId="2" w16cid:durableId="1248229469">
    <w:abstractNumId w:val="15"/>
  </w:num>
  <w:num w:numId="3" w16cid:durableId="1041713539">
    <w:abstractNumId w:val="5"/>
  </w:num>
  <w:num w:numId="4" w16cid:durableId="2079936098">
    <w:abstractNumId w:val="11"/>
  </w:num>
  <w:num w:numId="5" w16cid:durableId="304553939">
    <w:abstractNumId w:val="17"/>
  </w:num>
  <w:num w:numId="6" w16cid:durableId="1503740308">
    <w:abstractNumId w:val="14"/>
  </w:num>
  <w:num w:numId="7" w16cid:durableId="1358233968">
    <w:abstractNumId w:val="12"/>
  </w:num>
  <w:num w:numId="8" w16cid:durableId="1920826062">
    <w:abstractNumId w:val="9"/>
  </w:num>
  <w:num w:numId="9" w16cid:durableId="1129665234">
    <w:abstractNumId w:val="18"/>
  </w:num>
  <w:num w:numId="10" w16cid:durableId="935558621">
    <w:abstractNumId w:val="3"/>
  </w:num>
  <w:num w:numId="11" w16cid:durableId="1108546057">
    <w:abstractNumId w:val="2"/>
  </w:num>
  <w:num w:numId="12" w16cid:durableId="695351781">
    <w:abstractNumId w:val="4"/>
  </w:num>
  <w:num w:numId="13" w16cid:durableId="494303316">
    <w:abstractNumId w:val="7"/>
  </w:num>
  <w:num w:numId="14" w16cid:durableId="2048724889">
    <w:abstractNumId w:val="10"/>
  </w:num>
  <w:num w:numId="15" w16cid:durableId="1558739039">
    <w:abstractNumId w:val="6"/>
  </w:num>
  <w:num w:numId="16" w16cid:durableId="1217081014">
    <w:abstractNumId w:val="13"/>
  </w:num>
  <w:num w:numId="17" w16cid:durableId="1536582286">
    <w:abstractNumId w:val="1"/>
    <w:lvlOverride w:ilvl="0">
      <w:startOverride w:val="1"/>
    </w:lvlOverride>
  </w:num>
  <w:num w:numId="18" w16cid:durableId="1281762743">
    <w:abstractNumId w:val="0"/>
  </w:num>
  <w:num w:numId="19" w16cid:durableId="1933736316">
    <w:abstractNumId w:val="16"/>
  </w:num>
  <w:num w:numId="20" w16cid:durableId="133789942">
    <w:abstractNumId w:val="19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6F6D"/>
    <w:rsid w:val="00000AC5"/>
    <w:rsid w:val="00001256"/>
    <w:rsid w:val="00016B07"/>
    <w:rsid w:val="00021215"/>
    <w:rsid w:val="00026EF7"/>
    <w:rsid w:val="000276DB"/>
    <w:rsid w:val="0003480A"/>
    <w:rsid w:val="0004295A"/>
    <w:rsid w:val="000438C8"/>
    <w:rsid w:val="00044AAB"/>
    <w:rsid w:val="00053188"/>
    <w:rsid w:val="00056DA6"/>
    <w:rsid w:val="0006225F"/>
    <w:rsid w:val="000666A8"/>
    <w:rsid w:val="00072E93"/>
    <w:rsid w:val="00080270"/>
    <w:rsid w:val="00080527"/>
    <w:rsid w:val="00080781"/>
    <w:rsid w:val="00093910"/>
    <w:rsid w:val="000A0CF7"/>
    <w:rsid w:val="000A3DE7"/>
    <w:rsid w:val="000A5793"/>
    <w:rsid w:val="000B4B99"/>
    <w:rsid w:val="000B7031"/>
    <w:rsid w:val="000C5AC3"/>
    <w:rsid w:val="000C60C5"/>
    <w:rsid w:val="000D5B0B"/>
    <w:rsid w:val="000D76A6"/>
    <w:rsid w:val="000F34CD"/>
    <w:rsid w:val="00112309"/>
    <w:rsid w:val="00120BBB"/>
    <w:rsid w:val="001225D8"/>
    <w:rsid w:val="0012673F"/>
    <w:rsid w:val="00131682"/>
    <w:rsid w:val="00133B42"/>
    <w:rsid w:val="00137ADF"/>
    <w:rsid w:val="0014682D"/>
    <w:rsid w:val="00146865"/>
    <w:rsid w:val="00146D42"/>
    <w:rsid w:val="00154FE3"/>
    <w:rsid w:val="00161AFA"/>
    <w:rsid w:val="00163003"/>
    <w:rsid w:val="00163F5C"/>
    <w:rsid w:val="00167C75"/>
    <w:rsid w:val="0017348F"/>
    <w:rsid w:val="001814E3"/>
    <w:rsid w:val="00190A20"/>
    <w:rsid w:val="0019469E"/>
    <w:rsid w:val="001A112B"/>
    <w:rsid w:val="001A6EDD"/>
    <w:rsid w:val="001B1689"/>
    <w:rsid w:val="001B1F95"/>
    <w:rsid w:val="001B39E9"/>
    <w:rsid w:val="001B4375"/>
    <w:rsid w:val="001C4134"/>
    <w:rsid w:val="001D04F4"/>
    <w:rsid w:val="001D0B3B"/>
    <w:rsid w:val="001E16EB"/>
    <w:rsid w:val="001E4596"/>
    <w:rsid w:val="001F320D"/>
    <w:rsid w:val="001F6B35"/>
    <w:rsid w:val="001F72E4"/>
    <w:rsid w:val="00200BE3"/>
    <w:rsid w:val="00206CB8"/>
    <w:rsid w:val="002074DC"/>
    <w:rsid w:val="00221174"/>
    <w:rsid w:val="00222488"/>
    <w:rsid w:val="0022517E"/>
    <w:rsid w:val="0022549A"/>
    <w:rsid w:val="00225747"/>
    <w:rsid w:val="002311CB"/>
    <w:rsid w:val="00233A6F"/>
    <w:rsid w:val="00240106"/>
    <w:rsid w:val="00245B51"/>
    <w:rsid w:val="002631F7"/>
    <w:rsid w:val="00266760"/>
    <w:rsid w:val="00266C0E"/>
    <w:rsid w:val="00273047"/>
    <w:rsid w:val="0028001D"/>
    <w:rsid w:val="00283B8B"/>
    <w:rsid w:val="00290B41"/>
    <w:rsid w:val="00293B25"/>
    <w:rsid w:val="002969CD"/>
    <w:rsid w:val="002A3730"/>
    <w:rsid w:val="002A64DC"/>
    <w:rsid w:val="002B2A6B"/>
    <w:rsid w:val="002B450A"/>
    <w:rsid w:val="002C620A"/>
    <w:rsid w:val="002C76E1"/>
    <w:rsid w:val="002C7E1D"/>
    <w:rsid w:val="002D494D"/>
    <w:rsid w:val="002D66AE"/>
    <w:rsid w:val="002D6CFB"/>
    <w:rsid w:val="002D7E84"/>
    <w:rsid w:val="002E0DA8"/>
    <w:rsid w:val="002E2388"/>
    <w:rsid w:val="002F18A7"/>
    <w:rsid w:val="002F37B3"/>
    <w:rsid w:val="002F6CB0"/>
    <w:rsid w:val="00300F4A"/>
    <w:rsid w:val="00312A3D"/>
    <w:rsid w:val="0031482C"/>
    <w:rsid w:val="00317E4F"/>
    <w:rsid w:val="00335154"/>
    <w:rsid w:val="003353E4"/>
    <w:rsid w:val="00337918"/>
    <w:rsid w:val="00340F42"/>
    <w:rsid w:val="00342F71"/>
    <w:rsid w:val="00344A56"/>
    <w:rsid w:val="00346586"/>
    <w:rsid w:val="00354F8F"/>
    <w:rsid w:val="00364337"/>
    <w:rsid w:val="003655A9"/>
    <w:rsid w:val="00387B2C"/>
    <w:rsid w:val="00393631"/>
    <w:rsid w:val="003A4F3C"/>
    <w:rsid w:val="003A7277"/>
    <w:rsid w:val="003A7BA0"/>
    <w:rsid w:val="003B2867"/>
    <w:rsid w:val="003B4597"/>
    <w:rsid w:val="003B653E"/>
    <w:rsid w:val="003B6720"/>
    <w:rsid w:val="003B7A85"/>
    <w:rsid w:val="003B7CFD"/>
    <w:rsid w:val="003C2F95"/>
    <w:rsid w:val="003C5718"/>
    <w:rsid w:val="003C7F72"/>
    <w:rsid w:val="003E42BA"/>
    <w:rsid w:val="003E51CF"/>
    <w:rsid w:val="003F2ACC"/>
    <w:rsid w:val="00406D82"/>
    <w:rsid w:val="004145CE"/>
    <w:rsid w:val="00415026"/>
    <w:rsid w:val="00415057"/>
    <w:rsid w:val="0042320A"/>
    <w:rsid w:val="00425AAD"/>
    <w:rsid w:val="00432EA3"/>
    <w:rsid w:val="00434EFE"/>
    <w:rsid w:val="0043602E"/>
    <w:rsid w:val="004455B1"/>
    <w:rsid w:val="0044714E"/>
    <w:rsid w:val="004673CE"/>
    <w:rsid w:val="00470626"/>
    <w:rsid w:val="0047388C"/>
    <w:rsid w:val="00475BCB"/>
    <w:rsid w:val="00476681"/>
    <w:rsid w:val="00482FDE"/>
    <w:rsid w:val="00490E81"/>
    <w:rsid w:val="00496AA7"/>
    <w:rsid w:val="004B0556"/>
    <w:rsid w:val="004B28C5"/>
    <w:rsid w:val="004C026E"/>
    <w:rsid w:val="004C0BB1"/>
    <w:rsid w:val="004C47EB"/>
    <w:rsid w:val="004C4FF1"/>
    <w:rsid w:val="004C5810"/>
    <w:rsid w:val="004D17F8"/>
    <w:rsid w:val="004D343F"/>
    <w:rsid w:val="004D3583"/>
    <w:rsid w:val="004D63F1"/>
    <w:rsid w:val="004E4A7E"/>
    <w:rsid w:val="004E751E"/>
    <w:rsid w:val="004E7D7E"/>
    <w:rsid w:val="00505113"/>
    <w:rsid w:val="005059F7"/>
    <w:rsid w:val="00506360"/>
    <w:rsid w:val="0051377F"/>
    <w:rsid w:val="00524E2A"/>
    <w:rsid w:val="00527AB6"/>
    <w:rsid w:val="0053197B"/>
    <w:rsid w:val="00534574"/>
    <w:rsid w:val="0053616F"/>
    <w:rsid w:val="005407A4"/>
    <w:rsid w:val="00545643"/>
    <w:rsid w:val="00550656"/>
    <w:rsid w:val="005512E2"/>
    <w:rsid w:val="00551AF3"/>
    <w:rsid w:val="00553181"/>
    <w:rsid w:val="00553190"/>
    <w:rsid w:val="00556AFD"/>
    <w:rsid w:val="00556DE5"/>
    <w:rsid w:val="0057015A"/>
    <w:rsid w:val="00571533"/>
    <w:rsid w:val="00573411"/>
    <w:rsid w:val="00575113"/>
    <w:rsid w:val="0058118B"/>
    <w:rsid w:val="00581F9B"/>
    <w:rsid w:val="005829C1"/>
    <w:rsid w:val="00586771"/>
    <w:rsid w:val="005957E9"/>
    <w:rsid w:val="0059627E"/>
    <w:rsid w:val="005A2002"/>
    <w:rsid w:val="005A6FCA"/>
    <w:rsid w:val="005B6A3A"/>
    <w:rsid w:val="005C2C8A"/>
    <w:rsid w:val="005E05DA"/>
    <w:rsid w:val="005E0BCA"/>
    <w:rsid w:val="005E2934"/>
    <w:rsid w:val="005E35E9"/>
    <w:rsid w:val="005F53F4"/>
    <w:rsid w:val="005F5466"/>
    <w:rsid w:val="00602D20"/>
    <w:rsid w:val="00614D7B"/>
    <w:rsid w:val="00615266"/>
    <w:rsid w:val="00615BD6"/>
    <w:rsid w:val="0061758A"/>
    <w:rsid w:val="0062538D"/>
    <w:rsid w:val="00625F7A"/>
    <w:rsid w:val="00630B25"/>
    <w:rsid w:val="00632753"/>
    <w:rsid w:val="006338F9"/>
    <w:rsid w:val="00635F27"/>
    <w:rsid w:val="00650400"/>
    <w:rsid w:val="006508A4"/>
    <w:rsid w:val="00654C13"/>
    <w:rsid w:val="00657E17"/>
    <w:rsid w:val="006624B4"/>
    <w:rsid w:val="00670C95"/>
    <w:rsid w:val="0067569E"/>
    <w:rsid w:val="00683C08"/>
    <w:rsid w:val="00685511"/>
    <w:rsid w:val="00687C84"/>
    <w:rsid w:val="006A10F8"/>
    <w:rsid w:val="006A193D"/>
    <w:rsid w:val="006C358D"/>
    <w:rsid w:val="006E2713"/>
    <w:rsid w:val="006E5B61"/>
    <w:rsid w:val="006F252A"/>
    <w:rsid w:val="006F29FD"/>
    <w:rsid w:val="006F43CC"/>
    <w:rsid w:val="007149F3"/>
    <w:rsid w:val="00715B57"/>
    <w:rsid w:val="00716533"/>
    <w:rsid w:val="00717A91"/>
    <w:rsid w:val="00735D0B"/>
    <w:rsid w:val="00746CF9"/>
    <w:rsid w:val="00747A1A"/>
    <w:rsid w:val="007520AA"/>
    <w:rsid w:val="007539A9"/>
    <w:rsid w:val="00757008"/>
    <w:rsid w:val="00764087"/>
    <w:rsid w:val="0077092E"/>
    <w:rsid w:val="007777D8"/>
    <w:rsid w:val="0078043B"/>
    <w:rsid w:val="00785EC8"/>
    <w:rsid w:val="0079086D"/>
    <w:rsid w:val="00790DE8"/>
    <w:rsid w:val="00794F79"/>
    <w:rsid w:val="007A1001"/>
    <w:rsid w:val="007A5C77"/>
    <w:rsid w:val="007A5F8A"/>
    <w:rsid w:val="007A6915"/>
    <w:rsid w:val="007B1544"/>
    <w:rsid w:val="007C105C"/>
    <w:rsid w:val="007C5898"/>
    <w:rsid w:val="007C62B0"/>
    <w:rsid w:val="007D36E0"/>
    <w:rsid w:val="007E2775"/>
    <w:rsid w:val="007E5A20"/>
    <w:rsid w:val="007E7ED5"/>
    <w:rsid w:val="007F3E5B"/>
    <w:rsid w:val="007F4A3B"/>
    <w:rsid w:val="00816CD8"/>
    <w:rsid w:val="00817CEB"/>
    <w:rsid w:val="008309E7"/>
    <w:rsid w:val="008535AB"/>
    <w:rsid w:val="00855400"/>
    <w:rsid w:val="00861D46"/>
    <w:rsid w:val="00863DFB"/>
    <w:rsid w:val="00876E8D"/>
    <w:rsid w:val="00881810"/>
    <w:rsid w:val="008A1F68"/>
    <w:rsid w:val="008B2005"/>
    <w:rsid w:val="008B2D67"/>
    <w:rsid w:val="008C306D"/>
    <w:rsid w:val="008C5941"/>
    <w:rsid w:val="008D2B23"/>
    <w:rsid w:val="008D37CE"/>
    <w:rsid w:val="008D5B6E"/>
    <w:rsid w:val="008D5BAA"/>
    <w:rsid w:val="008E3F9A"/>
    <w:rsid w:val="008F23CE"/>
    <w:rsid w:val="008F634C"/>
    <w:rsid w:val="009073A8"/>
    <w:rsid w:val="00907746"/>
    <w:rsid w:val="00907C3B"/>
    <w:rsid w:val="00911C82"/>
    <w:rsid w:val="00915516"/>
    <w:rsid w:val="00915DBC"/>
    <w:rsid w:val="00931001"/>
    <w:rsid w:val="009416BB"/>
    <w:rsid w:val="009445D7"/>
    <w:rsid w:val="009540D4"/>
    <w:rsid w:val="00954E98"/>
    <w:rsid w:val="00975A04"/>
    <w:rsid w:val="00976806"/>
    <w:rsid w:val="00981098"/>
    <w:rsid w:val="00990B43"/>
    <w:rsid w:val="00993ABA"/>
    <w:rsid w:val="009A175E"/>
    <w:rsid w:val="009A1BD2"/>
    <w:rsid w:val="009C1239"/>
    <w:rsid w:val="009C1E66"/>
    <w:rsid w:val="009C3213"/>
    <w:rsid w:val="009C3F14"/>
    <w:rsid w:val="009C6D26"/>
    <w:rsid w:val="009D1F2B"/>
    <w:rsid w:val="009D6809"/>
    <w:rsid w:val="009E0C6E"/>
    <w:rsid w:val="009E1400"/>
    <w:rsid w:val="009E3157"/>
    <w:rsid w:val="009E7597"/>
    <w:rsid w:val="009F497A"/>
    <w:rsid w:val="009F6285"/>
    <w:rsid w:val="00A05A18"/>
    <w:rsid w:val="00A118BF"/>
    <w:rsid w:val="00A132A3"/>
    <w:rsid w:val="00A139E6"/>
    <w:rsid w:val="00A1501C"/>
    <w:rsid w:val="00A20078"/>
    <w:rsid w:val="00A241AD"/>
    <w:rsid w:val="00A2542E"/>
    <w:rsid w:val="00A26D99"/>
    <w:rsid w:val="00A34A89"/>
    <w:rsid w:val="00A36604"/>
    <w:rsid w:val="00A44322"/>
    <w:rsid w:val="00A45F07"/>
    <w:rsid w:val="00A55587"/>
    <w:rsid w:val="00A57A55"/>
    <w:rsid w:val="00A6344C"/>
    <w:rsid w:val="00A70CAF"/>
    <w:rsid w:val="00A71657"/>
    <w:rsid w:val="00A80BEA"/>
    <w:rsid w:val="00A85021"/>
    <w:rsid w:val="00A97C16"/>
    <w:rsid w:val="00AA0C0F"/>
    <w:rsid w:val="00AA7C2D"/>
    <w:rsid w:val="00AB0696"/>
    <w:rsid w:val="00AB2EAC"/>
    <w:rsid w:val="00AC0F8D"/>
    <w:rsid w:val="00AD683F"/>
    <w:rsid w:val="00AF6F6D"/>
    <w:rsid w:val="00B07A99"/>
    <w:rsid w:val="00B12AFB"/>
    <w:rsid w:val="00B14286"/>
    <w:rsid w:val="00B16021"/>
    <w:rsid w:val="00B2032C"/>
    <w:rsid w:val="00B31C3E"/>
    <w:rsid w:val="00B4054D"/>
    <w:rsid w:val="00B41178"/>
    <w:rsid w:val="00B45859"/>
    <w:rsid w:val="00B55183"/>
    <w:rsid w:val="00B710C7"/>
    <w:rsid w:val="00B80E17"/>
    <w:rsid w:val="00B87BDB"/>
    <w:rsid w:val="00B918CC"/>
    <w:rsid w:val="00B94107"/>
    <w:rsid w:val="00BA4471"/>
    <w:rsid w:val="00BB0326"/>
    <w:rsid w:val="00BB0967"/>
    <w:rsid w:val="00BB26BD"/>
    <w:rsid w:val="00BB3CC5"/>
    <w:rsid w:val="00BD0775"/>
    <w:rsid w:val="00BD4080"/>
    <w:rsid w:val="00BD5F78"/>
    <w:rsid w:val="00BD74F6"/>
    <w:rsid w:val="00BE6E76"/>
    <w:rsid w:val="00BF1951"/>
    <w:rsid w:val="00BF3F7D"/>
    <w:rsid w:val="00C00B0A"/>
    <w:rsid w:val="00C16788"/>
    <w:rsid w:val="00C20819"/>
    <w:rsid w:val="00C220F9"/>
    <w:rsid w:val="00C23C4E"/>
    <w:rsid w:val="00C24DAE"/>
    <w:rsid w:val="00C25AA4"/>
    <w:rsid w:val="00C25FFD"/>
    <w:rsid w:val="00C32B09"/>
    <w:rsid w:val="00C41CE3"/>
    <w:rsid w:val="00C50E2D"/>
    <w:rsid w:val="00C51090"/>
    <w:rsid w:val="00C5114C"/>
    <w:rsid w:val="00C52971"/>
    <w:rsid w:val="00C64606"/>
    <w:rsid w:val="00C73157"/>
    <w:rsid w:val="00C739B3"/>
    <w:rsid w:val="00C74E67"/>
    <w:rsid w:val="00C75AF2"/>
    <w:rsid w:val="00C82656"/>
    <w:rsid w:val="00C82E20"/>
    <w:rsid w:val="00C84737"/>
    <w:rsid w:val="00C84A15"/>
    <w:rsid w:val="00C86372"/>
    <w:rsid w:val="00CA4D87"/>
    <w:rsid w:val="00CA6D49"/>
    <w:rsid w:val="00CB4C15"/>
    <w:rsid w:val="00CB7A26"/>
    <w:rsid w:val="00CC33ED"/>
    <w:rsid w:val="00CD2F5E"/>
    <w:rsid w:val="00CD58F1"/>
    <w:rsid w:val="00CD682F"/>
    <w:rsid w:val="00CE3DD2"/>
    <w:rsid w:val="00CF0566"/>
    <w:rsid w:val="00CF4F26"/>
    <w:rsid w:val="00CF74C6"/>
    <w:rsid w:val="00D07DA4"/>
    <w:rsid w:val="00D411DD"/>
    <w:rsid w:val="00D42CFF"/>
    <w:rsid w:val="00D4748A"/>
    <w:rsid w:val="00D51A66"/>
    <w:rsid w:val="00D53190"/>
    <w:rsid w:val="00D54A3F"/>
    <w:rsid w:val="00D64256"/>
    <w:rsid w:val="00D652C8"/>
    <w:rsid w:val="00D80456"/>
    <w:rsid w:val="00D97134"/>
    <w:rsid w:val="00DA550B"/>
    <w:rsid w:val="00DA6F38"/>
    <w:rsid w:val="00DB4421"/>
    <w:rsid w:val="00DC0195"/>
    <w:rsid w:val="00DE3178"/>
    <w:rsid w:val="00E00DB9"/>
    <w:rsid w:val="00E047FE"/>
    <w:rsid w:val="00E07DC4"/>
    <w:rsid w:val="00E204F4"/>
    <w:rsid w:val="00E263C5"/>
    <w:rsid w:val="00E27723"/>
    <w:rsid w:val="00E364C9"/>
    <w:rsid w:val="00E36EA6"/>
    <w:rsid w:val="00E52A86"/>
    <w:rsid w:val="00E5312A"/>
    <w:rsid w:val="00E6265C"/>
    <w:rsid w:val="00E62F8A"/>
    <w:rsid w:val="00E67135"/>
    <w:rsid w:val="00E716C6"/>
    <w:rsid w:val="00E82472"/>
    <w:rsid w:val="00E90FB6"/>
    <w:rsid w:val="00E95DA1"/>
    <w:rsid w:val="00EA3519"/>
    <w:rsid w:val="00EB0727"/>
    <w:rsid w:val="00EB5D5F"/>
    <w:rsid w:val="00EB7AFA"/>
    <w:rsid w:val="00EC429B"/>
    <w:rsid w:val="00ED273D"/>
    <w:rsid w:val="00ED346D"/>
    <w:rsid w:val="00ED47C3"/>
    <w:rsid w:val="00EE1C6E"/>
    <w:rsid w:val="00F03816"/>
    <w:rsid w:val="00F0388E"/>
    <w:rsid w:val="00F116E0"/>
    <w:rsid w:val="00F15C0E"/>
    <w:rsid w:val="00F23220"/>
    <w:rsid w:val="00F316D6"/>
    <w:rsid w:val="00F452FE"/>
    <w:rsid w:val="00F5311F"/>
    <w:rsid w:val="00F601A8"/>
    <w:rsid w:val="00F60F00"/>
    <w:rsid w:val="00F62F64"/>
    <w:rsid w:val="00F707F0"/>
    <w:rsid w:val="00F719C9"/>
    <w:rsid w:val="00F758DB"/>
    <w:rsid w:val="00F81380"/>
    <w:rsid w:val="00F82F0C"/>
    <w:rsid w:val="00F90C3A"/>
    <w:rsid w:val="00F91AB1"/>
    <w:rsid w:val="00F95278"/>
    <w:rsid w:val="00FB0B44"/>
    <w:rsid w:val="00FB40E8"/>
    <w:rsid w:val="00FB52B8"/>
    <w:rsid w:val="00FB718C"/>
    <w:rsid w:val="00FC16FF"/>
    <w:rsid w:val="00FD0EE3"/>
    <w:rsid w:val="00FD3224"/>
    <w:rsid w:val="00FD328B"/>
    <w:rsid w:val="00FE3C0E"/>
    <w:rsid w:val="00FE4BB1"/>
    <w:rsid w:val="00FE75ED"/>
    <w:rsid w:val="00FE7C23"/>
    <w:rsid w:val="00FF0B92"/>
    <w:rsid w:val="00FF0F89"/>
    <w:rsid w:val="00FF1240"/>
    <w:rsid w:val="00FF23BD"/>
    <w:rsid w:val="00FF4172"/>
    <w:rsid w:val="00FF5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2"/>
    </o:shapelayout>
  </w:shapeDefaults>
  <w:decimalSymbol w:val=","/>
  <w:listSeparator w:val=";"/>
  <w14:docId w14:val="2153879D"/>
  <w15:chartTrackingRefBased/>
  <w15:docId w15:val="{C95DA9BF-11FB-334A-B6C1-279EA7F4E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Body Text 2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53197B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8C306D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itolo3">
    <w:name w:val="heading 3"/>
    <w:basedOn w:val="Normale"/>
    <w:link w:val="Titolo3Carattere"/>
    <w:uiPriority w:val="9"/>
    <w:qFormat/>
    <w:rsid w:val="00B87BDB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  <w:rPr>
      <w:lang w:val="x-none" w:eastAsia="x-none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BF1951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2251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uiPriority w:val="99"/>
    <w:rsid w:val="00630B25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2311CB"/>
    <w:pPr>
      <w:spacing w:before="100" w:beforeAutospacing="1" w:after="100" w:afterAutospacing="1"/>
    </w:pPr>
  </w:style>
  <w:style w:type="character" w:styleId="Enfasigrassetto">
    <w:name w:val="Strong"/>
    <w:uiPriority w:val="22"/>
    <w:qFormat/>
    <w:rsid w:val="002311CB"/>
    <w:rPr>
      <w:b/>
      <w:bCs/>
    </w:rPr>
  </w:style>
  <w:style w:type="paragraph" w:customStyle="1" w:styleId="NormaleWeb2">
    <w:name w:val="Normale (Web)2"/>
    <w:basedOn w:val="Normale"/>
    <w:rsid w:val="0044714E"/>
    <w:pPr>
      <w:spacing w:after="115"/>
    </w:pPr>
    <w:rPr>
      <w:rFonts w:ascii="Tahoma" w:hAnsi="Tahoma" w:cs="Tahoma"/>
      <w:color w:val="717171"/>
    </w:rPr>
  </w:style>
  <w:style w:type="character" w:customStyle="1" w:styleId="IntestazioneCarattere">
    <w:name w:val="Intestazione Carattere"/>
    <w:link w:val="Intestazione"/>
    <w:rsid w:val="00C25AA4"/>
    <w:rPr>
      <w:sz w:val="24"/>
      <w:szCs w:val="24"/>
    </w:rPr>
  </w:style>
  <w:style w:type="paragraph" w:styleId="Titolo">
    <w:name w:val="Title"/>
    <w:basedOn w:val="Normale"/>
    <w:link w:val="TitoloCarattere"/>
    <w:qFormat/>
    <w:rsid w:val="00C25AA4"/>
    <w:pPr>
      <w:jc w:val="center"/>
    </w:pPr>
    <w:rPr>
      <w:rFonts w:ascii="Comic Sans MS" w:hAnsi="Comic Sans MS"/>
      <w:b/>
      <w:bCs/>
      <w:sz w:val="28"/>
      <w:lang w:val="x-none" w:eastAsia="x-none"/>
    </w:rPr>
  </w:style>
  <w:style w:type="character" w:customStyle="1" w:styleId="TitoloCarattere">
    <w:name w:val="Titolo Carattere"/>
    <w:link w:val="Titolo"/>
    <w:rsid w:val="00C25AA4"/>
    <w:rPr>
      <w:rFonts w:ascii="Comic Sans MS" w:hAnsi="Comic Sans MS"/>
      <w:b/>
      <w:bCs/>
      <w:sz w:val="28"/>
      <w:szCs w:val="24"/>
      <w:lang w:val="x-none" w:eastAsia="x-none"/>
    </w:rPr>
  </w:style>
  <w:style w:type="paragraph" w:customStyle="1" w:styleId="grassetto">
    <w:name w:val="grassetto"/>
    <w:basedOn w:val="Normale"/>
    <w:rsid w:val="00C25AA4"/>
    <w:pPr>
      <w:spacing w:before="100" w:beforeAutospacing="1" w:after="100" w:afterAutospacing="1"/>
    </w:pPr>
  </w:style>
  <w:style w:type="paragraph" w:customStyle="1" w:styleId="Default">
    <w:name w:val="Default"/>
    <w:qFormat/>
    <w:rsid w:val="00614D7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3C2F95"/>
    <w:pPr>
      <w:widowControl w:val="0"/>
      <w:autoSpaceDE w:val="0"/>
      <w:autoSpaceDN w:val="0"/>
      <w:spacing w:before="99"/>
      <w:outlineLvl w:val="1"/>
    </w:pPr>
    <w:rPr>
      <w:b/>
      <w:bCs/>
      <w:lang w:val="en-US" w:eastAsia="en-US"/>
    </w:rPr>
  </w:style>
  <w:style w:type="paragraph" w:customStyle="1" w:styleId="Corpodeltesto">
    <w:name w:val="Corpo del testo"/>
    <w:basedOn w:val="Normale"/>
    <w:link w:val="CorpodeltestoCarattere"/>
    <w:uiPriority w:val="1"/>
    <w:qFormat/>
    <w:rsid w:val="00F707F0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en-US" w:eastAsia="en-US"/>
    </w:rPr>
  </w:style>
  <w:style w:type="character" w:customStyle="1" w:styleId="CorpodeltestoCarattere">
    <w:name w:val="Corpo del testo Carattere"/>
    <w:link w:val="Corpodeltesto"/>
    <w:uiPriority w:val="1"/>
    <w:rsid w:val="00F707F0"/>
    <w:rPr>
      <w:rFonts w:ascii="Calibri" w:eastAsia="Calibri" w:hAnsi="Calibri" w:cs="Calibri"/>
      <w:sz w:val="22"/>
      <w:szCs w:val="22"/>
      <w:lang w:val="en-US" w:eastAsia="en-US"/>
    </w:rPr>
  </w:style>
  <w:style w:type="paragraph" w:customStyle="1" w:styleId="Titolo21">
    <w:name w:val="Titolo 21"/>
    <w:basedOn w:val="Normale"/>
    <w:uiPriority w:val="1"/>
    <w:qFormat/>
    <w:rsid w:val="009D1F2B"/>
    <w:pPr>
      <w:widowControl w:val="0"/>
      <w:autoSpaceDE w:val="0"/>
      <w:autoSpaceDN w:val="0"/>
      <w:spacing w:before="33"/>
      <w:ind w:right="25"/>
      <w:jc w:val="center"/>
      <w:outlineLvl w:val="2"/>
    </w:pPr>
    <w:rPr>
      <w:rFonts w:ascii="Book Antiqua" w:eastAsia="Book Antiqua" w:hAnsi="Book Antiqua" w:cs="Book Antiqua"/>
      <w:i/>
      <w:sz w:val="28"/>
      <w:szCs w:val="28"/>
      <w:lang w:bidi="it-IT"/>
    </w:rPr>
  </w:style>
  <w:style w:type="character" w:customStyle="1" w:styleId="Titolo3Carattere">
    <w:name w:val="Titolo 3 Carattere"/>
    <w:link w:val="Titolo3"/>
    <w:uiPriority w:val="9"/>
    <w:rsid w:val="00B87BDB"/>
    <w:rPr>
      <w:b/>
      <w:bCs/>
      <w:sz w:val="27"/>
      <w:szCs w:val="27"/>
    </w:rPr>
  </w:style>
  <w:style w:type="table" w:customStyle="1" w:styleId="TableNormal">
    <w:name w:val="Table Normal"/>
    <w:uiPriority w:val="2"/>
    <w:semiHidden/>
    <w:unhideWhenUsed/>
    <w:qFormat/>
    <w:rsid w:val="00EA3519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EA3519"/>
    <w:pPr>
      <w:widowControl w:val="0"/>
      <w:autoSpaceDE w:val="0"/>
      <w:autoSpaceDN w:val="0"/>
      <w:spacing w:line="224" w:lineRule="exact"/>
      <w:ind w:left="186"/>
      <w:jc w:val="center"/>
    </w:pPr>
    <w:rPr>
      <w:rFonts w:ascii="Garamond" w:eastAsia="Garamond" w:hAnsi="Garamond" w:cs="Garamond"/>
      <w:sz w:val="22"/>
      <w:szCs w:val="22"/>
      <w:lang w:bidi="it-IT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7C105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rpodeltesto23">
    <w:name w:val="Corpo del testo 23"/>
    <w:basedOn w:val="Normale"/>
    <w:qFormat/>
    <w:rsid w:val="00225747"/>
    <w:pPr>
      <w:suppressAutoHyphens/>
      <w:spacing w:after="120" w:line="480" w:lineRule="auto"/>
    </w:pPr>
    <w:rPr>
      <w:lang w:val="x-none" w:eastAsia="ar-SA"/>
    </w:rPr>
  </w:style>
  <w:style w:type="character" w:styleId="Enfasicorsivo">
    <w:name w:val="Emphasis"/>
    <w:uiPriority w:val="20"/>
    <w:qFormat/>
    <w:rsid w:val="00602D20"/>
    <w:rPr>
      <w:i/>
      <w:iCs/>
    </w:rPr>
  </w:style>
  <w:style w:type="character" w:customStyle="1" w:styleId="Titolo1Carattere">
    <w:name w:val="Titolo 1 Carattere"/>
    <w:link w:val="Titolo1"/>
    <w:rsid w:val="0053197B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link w:val="Titolo2"/>
    <w:semiHidden/>
    <w:rsid w:val="008C306D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fontstyle01">
    <w:name w:val="fontstyle01"/>
    <w:rsid w:val="00146865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146865"/>
    <w:rPr>
      <w:rFonts w:ascii="TimesNewRomanPS-BoldItalicMT" w:hAnsi="TimesNewRomanPS-BoldItalicMT" w:hint="default"/>
      <w:b/>
      <w:bCs/>
      <w:i/>
      <w:iCs/>
      <w:color w:val="000000"/>
      <w:sz w:val="24"/>
      <w:szCs w:val="24"/>
    </w:rPr>
  </w:style>
  <w:style w:type="paragraph" w:styleId="Corpodeltesto2">
    <w:name w:val="Body Text 2"/>
    <w:basedOn w:val="Normale"/>
    <w:link w:val="Corpodeltesto2Carattere"/>
    <w:qFormat/>
    <w:rsid w:val="001D04F4"/>
    <w:pPr>
      <w:spacing w:after="120" w:line="480" w:lineRule="auto"/>
    </w:pPr>
  </w:style>
  <w:style w:type="character" w:customStyle="1" w:styleId="Corpodeltesto2Carattere">
    <w:name w:val="Corpo del testo 2 Carattere"/>
    <w:link w:val="Corpodeltesto2"/>
    <w:rsid w:val="001D04F4"/>
    <w:rPr>
      <w:sz w:val="24"/>
      <w:szCs w:val="24"/>
    </w:rPr>
  </w:style>
  <w:style w:type="character" w:customStyle="1" w:styleId="PidipaginaCarattere">
    <w:name w:val="Piè di pagina Carattere"/>
    <w:link w:val="Pidipagina"/>
    <w:uiPriority w:val="99"/>
    <w:rsid w:val="003F2ACC"/>
    <w:rPr>
      <w:sz w:val="24"/>
      <w:szCs w:val="24"/>
    </w:rPr>
  </w:style>
  <w:style w:type="paragraph" w:customStyle="1" w:styleId="Articolo">
    <w:name w:val="Articolo"/>
    <w:basedOn w:val="Normale"/>
    <w:link w:val="ArticoloCarattere"/>
    <w:qFormat/>
    <w:rsid w:val="00BA4471"/>
    <w:pPr>
      <w:spacing w:after="120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</w:rPr>
  </w:style>
  <w:style w:type="character" w:customStyle="1" w:styleId="ArticoloCarattere">
    <w:name w:val="Articolo Carattere"/>
    <w:link w:val="Articolo"/>
    <w:rsid w:val="00BA4471"/>
    <w:rPr>
      <w:rFonts w:ascii="Calibri" w:hAnsi="Calibri" w:cs="Calibri"/>
      <w:b/>
      <w:bCs/>
      <w:sz w:val="22"/>
      <w:szCs w:val="22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link w:val="Paragrafoelenco"/>
    <w:uiPriority w:val="34"/>
    <w:qFormat/>
    <w:rsid w:val="00BA4471"/>
    <w:rPr>
      <w:rFonts w:ascii="Calibri" w:eastAsia="Calibri" w:hAnsi="Calibri"/>
      <w:sz w:val="22"/>
      <w:szCs w:val="22"/>
      <w:lang w:eastAsia="en-US"/>
    </w:rPr>
  </w:style>
  <w:style w:type="character" w:customStyle="1" w:styleId="ui-provider">
    <w:name w:val="ui-provider"/>
    <w:basedOn w:val="Carpredefinitoparagrafo"/>
    <w:rsid w:val="00BA4471"/>
  </w:style>
  <w:style w:type="paragraph" w:customStyle="1" w:styleId="Comma">
    <w:name w:val="Comma"/>
    <w:basedOn w:val="Paragrafoelenco"/>
    <w:link w:val="CommaCarattere"/>
    <w:qFormat/>
    <w:rsid w:val="00283B8B"/>
    <w:pPr>
      <w:numPr>
        <w:numId w:val="4"/>
      </w:numPr>
      <w:spacing w:after="240" w:line="240" w:lineRule="auto"/>
      <w:jc w:val="both"/>
    </w:pPr>
    <w:rPr>
      <w:rFonts w:asciiTheme="minorHAnsi" w:eastAsiaTheme="minorHAnsi" w:hAnsiTheme="minorHAnsi" w:cstheme="minorBidi"/>
    </w:rPr>
  </w:style>
  <w:style w:type="character" w:customStyle="1" w:styleId="CommaCarattere">
    <w:name w:val="Comma Carattere"/>
    <w:basedOn w:val="ParagrafoelencoCarattere"/>
    <w:link w:val="Comma"/>
    <w:rsid w:val="00283B8B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rnetlink">
    <w:name w:val="Internet link"/>
    <w:rsid w:val="00406D82"/>
    <w:rPr>
      <w:color w:val="0000FF"/>
      <w:u w:val="single"/>
    </w:rPr>
  </w:style>
  <w:style w:type="paragraph" w:customStyle="1" w:styleId="sche3">
    <w:name w:val="sche_3"/>
    <w:rsid w:val="00E00DB9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99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8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0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17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8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34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509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618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085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914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7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0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7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7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4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ais041008@pec.istruzione.it" TargetMode="External"/><Relationship Id="rId1" Type="http://schemas.openxmlformats.org/officeDocument/2006/relationships/hyperlink" Target="mailto:pais041008@istruzione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https://pnrr.istruzione.it/wp-content/uploads/elementor/thumbs/FUTURA_V2-1-pyfi228dg1e0rzdtg5vfqw18rhasgoni6x248v7kvo.png" TargetMode="External"/><Relationship Id="rId1" Type="http://schemas.openxmlformats.org/officeDocument/2006/relationships/image" Target="media/image2.png"/><Relationship Id="rId5" Type="http://schemas.openxmlformats.org/officeDocument/2006/relationships/image" Target="media/image5.wmf"/><Relationship Id="rId4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520and%2520Settings\user\Desktop\Carta%2520Intestata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981B50-762E-4C24-B602-3C35C4F371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Carta%20Intestata</Template>
  <TotalTime>6</TotalTime>
  <Pages>3</Pages>
  <Words>501</Words>
  <Characters>3404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Hewlett-Packard Company</Company>
  <LinksUpToDate>false</LinksUpToDate>
  <CharactersWithSpaces>3898</CharactersWithSpaces>
  <SharedDoc>false</SharedDoc>
  <HLinks>
    <vt:vector size="18" baseType="variant">
      <vt:variant>
        <vt:i4>5832758</vt:i4>
      </vt:variant>
      <vt:variant>
        <vt:i4>3</vt:i4>
      </vt:variant>
      <vt:variant>
        <vt:i4>0</vt:i4>
      </vt:variant>
      <vt:variant>
        <vt:i4>5</vt:i4>
      </vt:variant>
      <vt:variant>
        <vt:lpwstr>mailto:pais041008@pec.istruzione.it</vt:lpwstr>
      </vt:variant>
      <vt:variant>
        <vt:lpwstr/>
      </vt:variant>
      <vt:variant>
        <vt:i4>1179685</vt:i4>
      </vt:variant>
      <vt:variant>
        <vt:i4>0</vt:i4>
      </vt:variant>
      <vt:variant>
        <vt:i4>0</vt:i4>
      </vt:variant>
      <vt:variant>
        <vt:i4>5</vt:i4>
      </vt:variant>
      <vt:variant>
        <vt:lpwstr>mailto:pais041008@istruzione.it</vt:lpwstr>
      </vt:variant>
      <vt:variant>
        <vt:lpwstr/>
      </vt:variant>
      <vt:variant>
        <vt:i4>7798786</vt:i4>
      </vt:variant>
      <vt:variant>
        <vt:i4>-1</vt:i4>
      </vt:variant>
      <vt:variant>
        <vt:i4>1055</vt:i4>
      </vt:variant>
      <vt:variant>
        <vt:i4>1</vt:i4>
      </vt:variant>
      <vt:variant>
        <vt:lpwstr>https://pnrr.istruzione.it/wp-content/uploads/elementor/thumbs/FUTURA_V2-1-pyfi228dg1e0rzdtg5vfqw18rhasgoni6x248v7kvo.png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subject/>
  <dc:creator>user</dc:creator>
  <cp:keywords/>
  <cp:lastModifiedBy>IPSSAR Cascino</cp:lastModifiedBy>
  <cp:revision>5</cp:revision>
  <cp:lastPrinted>2023-02-02T10:21:00Z</cp:lastPrinted>
  <dcterms:created xsi:type="dcterms:W3CDTF">2023-06-29T09:34:00Z</dcterms:created>
  <dcterms:modified xsi:type="dcterms:W3CDTF">2023-06-29T10:13:00Z</dcterms:modified>
</cp:coreProperties>
</file>