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18CAE" w14:textId="77777777" w:rsidR="00393631" w:rsidRPr="004C4FF1" w:rsidRDefault="00393631" w:rsidP="00524E2A">
      <w:pPr>
        <w:ind w:left="4956" w:firstLine="708"/>
        <w:jc w:val="right"/>
        <w:rPr>
          <w:b/>
        </w:rPr>
      </w:pPr>
      <w:bookmarkStart w:id="0" w:name="_Hlk138354718"/>
      <w:r w:rsidRPr="004C4FF1">
        <w:rPr>
          <w:b/>
        </w:rPr>
        <w:t>Al Dirigente Scolastico</w:t>
      </w:r>
    </w:p>
    <w:p w14:paraId="462EE320" w14:textId="6B447827" w:rsidR="00393631" w:rsidRPr="004C4FF1" w:rsidRDefault="00393631" w:rsidP="00524E2A">
      <w:pPr>
        <w:jc w:val="right"/>
        <w:rPr>
          <w:b/>
        </w:rPr>
      </w:pPr>
      <w:r w:rsidRPr="004C4FF1">
        <w:rPr>
          <w:b/>
        </w:rPr>
        <w:t>dell’Istituto I.I.S. “Francesco Paolo Cascino”</w:t>
      </w:r>
    </w:p>
    <w:p w14:paraId="0FCC1C64" w14:textId="1F24B6C2" w:rsidR="00393631" w:rsidRPr="004C4FF1" w:rsidRDefault="00393631" w:rsidP="00524E2A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r w:rsidRPr="004C4FF1">
        <w:rPr>
          <w:rFonts w:ascii="Times New Roman" w:hAnsi="Times New Roman" w:cs="Times New Roman"/>
          <w:b/>
          <w:color w:val="auto"/>
        </w:rPr>
        <w:t xml:space="preserve">Via Fattori, 60 </w:t>
      </w:r>
    </w:p>
    <w:p w14:paraId="2469F309" w14:textId="3FB8529C" w:rsidR="00393631" w:rsidRPr="004C4FF1" w:rsidRDefault="00393631" w:rsidP="00524E2A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r w:rsidRPr="004C4FF1">
        <w:rPr>
          <w:rFonts w:ascii="Times New Roman" w:hAnsi="Times New Roman" w:cs="Times New Roman"/>
          <w:b/>
          <w:color w:val="auto"/>
        </w:rPr>
        <w:t>90146 - Palermo</w:t>
      </w:r>
    </w:p>
    <w:bookmarkEnd w:id="0"/>
    <w:p w14:paraId="5E2FF411" w14:textId="77777777" w:rsidR="00E00DB9" w:rsidRPr="004C4FF1" w:rsidRDefault="00E00DB9" w:rsidP="00524E2A">
      <w:pPr>
        <w:jc w:val="both"/>
        <w:rPr>
          <w:b/>
          <w:bCs/>
        </w:rPr>
      </w:pPr>
    </w:p>
    <w:p w14:paraId="68D5C914" w14:textId="77777777" w:rsidR="000A5793" w:rsidRPr="00F82F0C" w:rsidRDefault="000A5793" w:rsidP="000A5793">
      <w:pPr>
        <w:jc w:val="both"/>
        <w:rPr>
          <w:b/>
          <w:bCs/>
        </w:rPr>
      </w:pPr>
      <w:r w:rsidRPr="00F82F0C">
        <w:rPr>
          <w:b/>
          <w:bCs/>
        </w:rPr>
        <w:t>Piano nazionale di ripresa e resilienza, Missione 4 – Istruzione e ricerca – Componente 1 – Potenziamento dell’offerta dei servizi di istruzione: dagli asili nido alle università – Investimento 3.2 “</w:t>
      </w:r>
      <w:r w:rsidRPr="00F82F0C">
        <w:rPr>
          <w:b/>
          <w:bCs/>
          <w:i/>
          <w:iCs/>
        </w:rPr>
        <w:t>Scuola 4.0. Scuole innovative, cablaggio, nuovi ambienti di apprendimento e laboratori</w:t>
      </w:r>
      <w:r w:rsidRPr="00F82F0C">
        <w:rPr>
          <w:b/>
          <w:bCs/>
        </w:rPr>
        <w:t xml:space="preserve">”, finanziato dall’Unione europea – </w:t>
      </w:r>
      <w:r w:rsidRPr="00F82F0C">
        <w:rPr>
          <w:b/>
          <w:bCs/>
          <w:i/>
          <w:iCs/>
        </w:rPr>
        <w:t>Next Generation EU</w:t>
      </w:r>
      <w:r w:rsidRPr="00F82F0C">
        <w:rPr>
          <w:b/>
          <w:bCs/>
        </w:rPr>
        <w:t xml:space="preserve"> – “</w:t>
      </w:r>
      <w:r w:rsidRPr="00F82F0C">
        <w:rPr>
          <w:rFonts w:eastAsia="Calibri"/>
          <w:b/>
          <w:lang w:eastAsia="en-US"/>
        </w:rPr>
        <w:t>Azione 2 - Next generation labs – Laboratori per le professioni digitali del futuro</w:t>
      </w:r>
      <w:r w:rsidRPr="00F82F0C">
        <w:rPr>
          <w:b/>
          <w:bCs/>
        </w:rPr>
        <w:t>”</w:t>
      </w:r>
      <w:r w:rsidRPr="00F82F0C">
        <w:rPr>
          <w:b/>
          <w:bCs/>
          <w:i/>
          <w:iCs/>
        </w:rPr>
        <w:t>.</w:t>
      </w:r>
      <w:r w:rsidRPr="00F82F0C">
        <w:rPr>
          <w:b/>
          <w:bCs/>
        </w:rPr>
        <w:t xml:space="preserve"> </w:t>
      </w:r>
    </w:p>
    <w:p w14:paraId="67BB52CC" w14:textId="77777777" w:rsidR="000A5793" w:rsidRPr="00F82F0C" w:rsidRDefault="000A5793" w:rsidP="000A5793">
      <w:pPr>
        <w:jc w:val="both"/>
        <w:rPr>
          <w:rFonts w:eastAsia="Calibri"/>
          <w:b/>
          <w:lang w:eastAsia="en-US"/>
        </w:rPr>
      </w:pPr>
      <w:r w:rsidRPr="00F82F0C">
        <w:rPr>
          <w:rFonts w:eastAsia="Calibri"/>
          <w:b/>
          <w:lang w:eastAsia="en-US"/>
        </w:rPr>
        <w:t>Titolo del progetto: “I laboratori del futuro”</w:t>
      </w:r>
    </w:p>
    <w:p w14:paraId="18643B0C" w14:textId="77777777" w:rsidR="000A5793" w:rsidRPr="00F82F0C" w:rsidRDefault="000A5793" w:rsidP="000A5793">
      <w:pPr>
        <w:jc w:val="both"/>
        <w:rPr>
          <w:b/>
          <w:bCs/>
        </w:rPr>
      </w:pPr>
      <w:r w:rsidRPr="00F82F0C">
        <w:rPr>
          <w:rFonts w:eastAsia="Calibri"/>
          <w:b/>
          <w:lang w:eastAsia="en-US"/>
        </w:rPr>
        <w:t>CUP:</w:t>
      </w:r>
      <w:r w:rsidRPr="00F82F0C">
        <w:t xml:space="preserve"> </w:t>
      </w:r>
      <w:r w:rsidRPr="00F82F0C">
        <w:rPr>
          <w:b/>
          <w:bCs/>
        </w:rPr>
        <w:t>I74D22003050006</w:t>
      </w:r>
    </w:p>
    <w:p w14:paraId="5839F427" w14:textId="77777777" w:rsidR="000A5793" w:rsidRPr="004C4FF1" w:rsidRDefault="000A5793" w:rsidP="000A5793">
      <w:pPr>
        <w:jc w:val="both"/>
        <w:rPr>
          <w:rFonts w:eastAsia="Calibri"/>
          <w:b/>
          <w:bCs/>
          <w:lang w:eastAsia="en-US"/>
        </w:rPr>
      </w:pPr>
      <w:r w:rsidRPr="00F82F0C">
        <w:rPr>
          <w:b/>
        </w:rPr>
        <w:t>Codice identificativo Progetto M4C1I3.2-2022-962- P-18840</w:t>
      </w:r>
    </w:p>
    <w:p w14:paraId="4258703B" w14:textId="77777777" w:rsidR="000A5793" w:rsidRPr="004C4FF1" w:rsidRDefault="000A5793" w:rsidP="000A5793">
      <w:pPr>
        <w:jc w:val="center"/>
        <w:rPr>
          <w:b/>
          <w:bCs/>
        </w:rPr>
      </w:pPr>
    </w:p>
    <w:p w14:paraId="55D66F22" w14:textId="26528B5B" w:rsidR="000A5793" w:rsidRPr="00FE75ED" w:rsidRDefault="000A5793" w:rsidP="000A5793">
      <w:pPr>
        <w:suppressAutoHyphens/>
        <w:spacing w:before="120" w:after="120" w:line="276" w:lineRule="auto"/>
        <w:ind w:left="283" w:right="30"/>
        <w:jc w:val="center"/>
        <w:rPr>
          <w:b/>
          <w:u w:val="single"/>
        </w:rPr>
      </w:pPr>
      <w:r w:rsidRPr="004C4FF1">
        <w:rPr>
          <w:b/>
          <w:u w:val="single"/>
          <w:lang w:bidi="it-IT"/>
        </w:rPr>
        <w:t xml:space="preserve">ALLEGATO “B” ALL’AVVISO </w:t>
      </w:r>
      <w:r w:rsidRPr="00F82F0C">
        <w:rPr>
          <w:b/>
          <w:u w:val="single"/>
          <w:lang w:bidi="it-IT"/>
        </w:rPr>
        <w:t xml:space="preserve">PROT. N. </w:t>
      </w:r>
      <w:r w:rsidR="00F82F0C" w:rsidRPr="00F82F0C">
        <w:rPr>
          <w:b/>
          <w:u w:val="single"/>
          <w:lang w:bidi="it-IT"/>
        </w:rPr>
        <w:t>12453</w:t>
      </w:r>
      <w:r w:rsidR="00F82F0C">
        <w:rPr>
          <w:b/>
          <w:u w:val="single"/>
          <w:lang w:bidi="it-IT"/>
        </w:rPr>
        <w:t xml:space="preserve"> </w:t>
      </w:r>
      <w:r w:rsidRPr="00F82F0C">
        <w:rPr>
          <w:b/>
          <w:u w:val="single"/>
          <w:lang w:bidi="it-IT"/>
        </w:rPr>
        <w:t>DEL 2</w:t>
      </w:r>
      <w:r w:rsidR="00F82F0C" w:rsidRPr="00F82F0C">
        <w:rPr>
          <w:b/>
          <w:u w:val="single"/>
          <w:lang w:bidi="it-IT"/>
        </w:rPr>
        <w:t>8</w:t>
      </w:r>
      <w:r w:rsidRPr="00F82F0C">
        <w:rPr>
          <w:b/>
          <w:u w:val="single"/>
          <w:lang w:bidi="it-IT"/>
        </w:rPr>
        <w:t>/06/2023</w:t>
      </w:r>
    </w:p>
    <w:p w14:paraId="5FCC7ACB" w14:textId="77777777" w:rsidR="00A36604" w:rsidRPr="004C4FF1" w:rsidRDefault="00A36604" w:rsidP="00524E2A">
      <w:pPr>
        <w:jc w:val="center"/>
        <w:rPr>
          <w:b/>
          <w:bCs/>
          <w:color w:val="FF0000"/>
        </w:rPr>
      </w:pPr>
    </w:p>
    <w:p w14:paraId="19966062" w14:textId="5108F5DA" w:rsidR="00393631" w:rsidRPr="004C4FF1" w:rsidRDefault="00393631" w:rsidP="00524E2A">
      <w:pPr>
        <w:jc w:val="center"/>
        <w:rPr>
          <w:b/>
          <w:bCs/>
        </w:rPr>
      </w:pPr>
      <w:r w:rsidRPr="004C4FF1">
        <w:rPr>
          <w:b/>
          <w:bCs/>
        </w:rPr>
        <w:t>PROCEDURA DI SELEZIONE</w:t>
      </w:r>
      <w:r w:rsidRPr="004C4FF1">
        <w:rPr>
          <w:b/>
          <w:lang w:bidi="it-IT"/>
        </w:rPr>
        <w:t xml:space="preserve"> </w:t>
      </w:r>
      <w:r w:rsidRPr="004C4FF1">
        <w:rPr>
          <w:b/>
          <w:bCs/>
        </w:rPr>
        <w:t xml:space="preserve">PER IL CONFERIMENTO </w:t>
      </w:r>
    </w:p>
    <w:p w14:paraId="38FC52DA" w14:textId="77777777" w:rsidR="00393631" w:rsidRPr="004C4FF1" w:rsidRDefault="00393631" w:rsidP="00524E2A">
      <w:pPr>
        <w:jc w:val="center"/>
        <w:rPr>
          <w:b/>
          <w:bCs/>
        </w:rPr>
      </w:pPr>
      <w:r w:rsidRPr="004C4FF1">
        <w:rPr>
          <w:b/>
          <w:bCs/>
        </w:rPr>
        <w:t>DI INCARICHI INDIVIDUALI</w:t>
      </w:r>
    </w:p>
    <w:p w14:paraId="5D8FF000" w14:textId="77777777" w:rsidR="0079086D" w:rsidRDefault="0079086D" w:rsidP="0079086D">
      <w:pPr>
        <w:jc w:val="center"/>
        <w:rPr>
          <w:rFonts w:eastAsia="Calibri"/>
          <w:b/>
          <w:bCs/>
          <w:u w:val="single"/>
        </w:rPr>
      </w:pPr>
      <w:r w:rsidRPr="002E6D9B">
        <w:rPr>
          <w:rFonts w:eastAsia="Calibri"/>
          <w:b/>
          <w:bCs/>
          <w:u w:val="single"/>
        </w:rPr>
        <w:t xml:space="preserve">ESPERTO PER SUPPORTO GIURIDICO E TECNICO-SPECIALISTICO </w:t>
      </w:r>
    </w:p>
    <w:p w14:paraId="75F70B2F" w14:textId="77777777" w:rsidR="0079086D" w:rsidRPr="002E6D9B" w:rsidRDefault="0079086D" w:rsidP="0079086D">
      <w:pPr>
        <w:jc w:val="center"/>
        <w:rPr>
          <w:b/>
        </w:rPr>
      </w:pPr>
      <w:r w:rsidRPr="002E6D9B">
        <w:rPr>
          <w:rFonts w:eastAsia="Calibri"/>
          <w:b/>
          <w:bCs/>
          <w:u w:val="single"/>
        </w:rPr>
        <w:t>AL PROJECT MANAGER</w:t>
      </w:r>
    </w:p>
    <w:p w14:paraId="60C42426" w14:textId="77777777" w:rsidR="00393631" w:rsidRPr="004C4FF1" w:rsidRDefault="00393631" w:rsidP="00524E2A">
      <w:pPr>
        <w:suppressAutoHyphens/>
        <w:ind w:left="283" w:right="30"/>
        <w:jc w:val="center"/>
        <w:rPr>
          <w:b/>
          <w:u w:val="single"/>
        </w:rPr>
      </w:pPr>
    </w:p>
    <w:p w14:paraId="5F583A97" w14:textId="77777777" w:rsidR="00393631" w:rsidRPr="004C4FF1" w:rsidRDefault="00393631" w:rsidP="00524E2A">
      <w:pPr>
        <w:jc w:val="center"/>
        <w:rPr>
          <w:b/>
          <w:u w:val="single"/>
        </w:rPr>
      </w:pPr>
      <w:r w:rsidRPr="004C4FF1">
        <w:rPr>
          <w:b/>
          <w:u w:val="single"/>
        </w:rPr>
        <w:t>SCHEDA VALUTAZIONE DEI TITOLI</w:t>
      </w:r>
    </w:p>
    <w:p w14:paraId="0E0BC92F" w14:textId="1DED2D9C" w:rsidR="00E00DB9" w:rsidRPr="004C4FF1" w:rsidRDefault="00A118BF" w:rsidP="00524E2A">
      <w:pPr>
        <w:jc w:val="center"/>
        <w:rPr>
          <w:b/>
        </w:rPr>
      </w:pPr>
      <w:r w:rsidRPr="004C4FF1">
        <w:rPr>
          <w:b/>
          <w:bCs/>
        </w:rPr>
        <w:t xml:space="preserve"> </w:t>
      </w:r>
    </w:p>
    <w:p w14:paraId="1EEAFC43" w14:textId="7E595C4D" w:rsidR="00393631" w:rsidRPr="004C4FF1" w:rsidRDefault="00393631" w:rsidP="00524E2A">
      <w:pPr>
        <w:jc w:val="both"/>
        <w:rPr>
          <w:bCs/>
        </w:rPr>
      </w:pPr>
      <w:bookmarkStart w:id="1" w:name="_Hlk54886935"/>
      <w:r w:rsidRPr="004C4FF1">
        <w:rPr>
          <w:bCs/>
        </w:rPr>
        <w:t xml:space="preserve">Il/la sottoscritto/a _________________________________________________________________ nato/a </w:t>
      </w:r>
      <w:proofErr w:type="spellStart"/>
      <w:r w:rsidRPr="004C4FF1">
        <w:rPr>
          <w:bCs/>
        </w:rPr>
        <w:t>a</w:t>
      </w:r>
      <w:proofErr w:type="spellEnd"/>
      <w:r w:rsidRPr="004C4FF1">
        <w:rPr>
          <w:bCs/>
        </w:rPr>
        <w:t xml:space="preserve"> _________________________________________ il ______________________________ residente a ________________________________ Provincia di ___________________ Via/Piazza _________________________________________________________ n. _________ Codice Fiscale ____________________________________, in qualità di </w:t>
      </w:r>
      <w:r w:rsidR="0079086D">
        <w:rPr>
          <w:bCs/>
        </w:rPr>
        <w:t>__________________________</w:t>
      </w:r>
      <w:r w:rsidRPr="004C4FF1">
        <w:rPr>
          <w:bCs/>
        </w:rPr>
        <w:t xml:space="preserve"> </w:t>
      </w:r>
    </w:p>
    <w:p w14:paraId="37DC59C7" w14:textId="77777777" w:rsidR="00393631" w:rsidRPr="004C4FF1" w:rsidRDefault="00393631" w:rsidP="00524E2A">
      <w:pPr>
        <w:jc w:val="both"/>
        <w:rPr>
          <w:bCs/>
        </w:rPr>
      </w:pPr>
      <w:r w:rsidRPr="004C4FF1">
        <w:rPr>
          <w:bCs/>
        </w:rPr>
        <w:lastRenderedPageBreak/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7043952" w14:textId="77777777" w:rsidR="00524E2A" w:rsidRPr="004C4FF1" w:rsidRDefault="00524E2A" w:rsidP="00524E2A">
      <w:pPr>
        <w:jc w:val="center"/>
        <w:rPr>
          <w:b/>
        </w:rPr>
      </w:pPr>
    </w:p>
    <w:p w14:paraId="1B6CED0E" w14:textId="1DB9ABE5" w:rsidR="00393631" w:rsidRPr="004C4FF1" w:rsidRDefault="00393631" w:rsidP="00524E2A">
      <w:pPr>
        <w:jc w:val="center"/>
        <w:rPr>
          <w:b/>
        </w:rPr>
      </w:pPr>
      <w:r w:rsidRPr="004C4FF1">
        <w:rPr>
          <w:b/>
        </w:rPr>
        <w:t>CHIEDE</w:t>
      </w:r>
    </w:p>
    <w:p w14:paraId="477C579D" w14:textId="77777777" w:rsidR="00524E2A" w:rsidRPr="004C4FF1" w:rsidRDefault="00524E2A" w:rsidP="00524E2A">
      <w:pPr>
        <w:jc w:val="center"/>
        <w:rPr>
          <w:b/>
        </w:rPr>
      </w:pPr>
    </w:p>
    <w:p w14:paraId="50511C01" w14:textId="750E637A" w:rsidR="0079086D" w:rsidRPr="002E6D9B" w:rsidRDefault="00393631" w:rsidP="0079086D">
      <w:pPr>
        <w:jc w:val="both"/>
        <w:rPr>
          <w:b/>
        </w:rPr>
      </w:pPr>
      <w:r w:rsidRPr="004C4FF1">
        <w:rPr>
          <w:bCs/>
        </w:rPr>
        <w:t xml:space="preserve">di essere ammesso/a </w:t>
      </w:r>
      <w:proofErr w:type="spellStart"/>
      <w:r w:rsidRPr="004C4FF1">
        <w:rPr>
          <w:bCs/>
        </w:rPr>
        <w:t>a</w:t>
      </w:r>
      <w:proofErr w:type="spellEnd"/>
      <w:r w:rsidRPr="004C4FF1">
        <w:rPr>
          <w:bCs/>
        </w:rPr>
        <w:t xml:space="preserve"> partecipare </w:t>
      </w:r>
      <w:r w:rsidRPr="004C4FF1">
        <w:t xml:space="preserve">alla procedura di selezione in oggetto per la figura </w:t>
      </w:r>
      <w:r w:rsidR="00524E2A" w:rsidRPr="004C4FF1">
        <w:t>di</w:t>
      </w:r>
      <w:r w:rsidR="004C4FF1" w:rsidRPr="004C4FF1">
        <w:t xml:space="preserve"> </w:t>
      </w:r>
      <w:r w:rsidR="0079086D">
        <w:t>“</w:t>
      </w:r>
      <w:r w:rsidR="0079086D">
        <w:rPr>
          <w:rFonts w:eastAsia="Calibri"/>
          <w:b/>
          <w:bCs/>
          <w:highlight w:val="green"/>
        </w:rPr>
        <w:t>E</w:t>
      </w:r>
      <w:r w:rsidR="0079086D" w:rsidRPr="0079086D">
        <w:rPr>
          <w:rFonts w:eastAsia="Calibri"/>
          <w:b/>
          <w:bCs/>
          <w:highlight w:val="green"/>
        </w:rPr>
        <w:t>sperto per supporto giuridico e tecnico-specialistico al project manager</w:t>
      </w:r>
      <w:r w:rsidR="0079086D">
        <w:rPr>
          <w:rFonts w:eastAsia="Calibri"/>
          <w:b/>
          <w:bCs/>
        </w:rPr>
        <w:t>”</w:t>
      </w:r>
    </w:p>
    <w:p w14:paraId="7B2B0280" w14:textId="389208A0" w:rsidR="00393631" w:rsidRPr="004C4FF1" w:rsidRDefault="00393631" w:rsidP="00524E2A">
      <w:pPr>
        <w:pStyle w:val="sche3"/>
        <w:rPr>
          <w:bCs/>
          <w:sz w:val="24"/>
          <w:szCs w:val="24"/>
          <w:lang w:val="it-IT" w:eastAsia="en-US"/>
        </w:rPr>
      </w:pPr>
      <w:r w:rsidRPr="004C4FF1">
        <w:rPr>
          <w:bCs/>
          <w:sz w:val="24"/>
          <w:szCs w:val="24"/>
          <w:lang w:val="it-IT" w:eastAsia="en-US"/>
        </w:rPr>
        <w:t xml:space="preserve">A tal fine, </w:t>
      </w:r>
      <w:r w:rsidRPr="004C4FF1">
        <w:rPr>
          <w:b/>
          <w:bCs/>
          <w:sz w:val="24"/>
          <w:szCs w:val="24"/>
          <w:u w:val="single"/>
          <w:lang w:val="it-IT" w:eastAsia="en-US"/>
        </w:rPr>
        <w:t>dichiara</w:t>
      </w:r>
      <w:r w:rsidRPr="004C4FF1">
        <w:rPr>
          <w:bCs/>
          <w:sz w:val="24"/>
          <w:szCs w:val="24"/>
          <w:lang w:val="it-IT" w:eastAsia="en-US"/>
        </w:rPr>
        <w:t>, sotto la propria responsabilità e in relazione ai titoli posseduti ritiene di aver diritto ai seguenti punteggi</w:t>
      </w:r>
      <w:r w:rsidR="00524E2A" w:rsidRPr="004C4FF1">
        <w:rPr>
          <w:bCs/>
          <w:sz w:val="24"/>
          <w:szCs w:val="24"/>
          <w:lang w:val="it-IT" w:eastAsia="en-US"/>
        </w:rPr>
        <w:t>.</w:t>
      </w:r>
    </w:p>
    <w:bookmarkEnd w:id="1"/>
    <w:p w14:paraId="19739FD6" w14:textId="77777777" w:rsidR="003A4F3C" w:rsidRPr="003A4F3C" w:rsidRDefault="003A4F3C" w:rsidP="00524E2A">
      <w:pPr>
        <w:ind w:left="2124" w:firstLine="708"/>
        <w:jc w:val="both"/>
        <w:rPr>
          <w:b/>
          <w:bCs/>
          <w:sz w:val="12"/>
          <w:szCs w:val="1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7"/>
        <w:gridCol w:w="1435"/>
        <w:gridCol w:w="1435"/>
        <w:gridCol w:w="1435"/>
        <w:gridCol w:w="1437"/>
      </w:tblGrid>
      <w:tr w:rsidR="003A4F3C" w:rsidRPr="006774DA" w14:paraId="6CFFB16F" w14:textId="77777777" w:rsidTr="002C63BB">
        <w:trPr>
          <w:jc w:val="center"/>
        </w:trPr>
        <w:tc>
          <w:tcPr>
            <w:tcW w:w="5000" w:type="pct"/>
            <w:gridSpan w:val="5"/>
            <w:shd w:val="clear" w:color="auto" w:fill="auto"/>
          </w:tcPr>
          <w:p w14:paraId="50073115" w14:textId="77777777" w:rsidR="003A4F3C" w:rsidRPr="006774DA" w:rsidRDefault="003A4F3C" w:rsidP="002C63BB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6774DA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 xml:space="preserve">CRITERI DI SELEZIONE DELL’ ESPERTO </w:t>
            </w:r>
          </w:p>
          <w:p w14:paraId="3EF2C81F" w14:textId="77777777" w:rsidR="003A4F3C" w:rsidRDefault="003A4F3C" w:rsidP="002C63BB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19"/>
                <w:szCs w:val="19"/>
              </w:rPr>
            </w:pPr>
            <w:r w:rsidRPr="006774DA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 xml:space="preserve">PER SUPPORTO GIURIDICO E TECNICO-SPECIALISTICO AL PROJECT MANAGER </w:t>
            </w:r>
            <w:r w:rsidRPr="006774DA">
              <w:rPr>
                <w:rFonts w:ascii="Times New Roman" w:hAnsi="Times New Roman" w:cs="Times New Roman"/>
                <w:b/>
                <w:color w:val="auto"/>
                <w:sz w:val="19"/>
                <w:szCs w:val="19"/>
              </w:rPr>
              <w:t xml:space="preserve"> </w:t>
            </w:r>
          </w:p>
          <w:p w14:paraId="02F430C5" w14:textId="77777777" w:rsidR="003A4F3C" w:rsidRPr="006774DA" w:rsidRDefault="003A4F3C" w:rsidP="002C63BB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highlight w:val="yellow"/>
              </w:rPr>
            </w:pPr>
            <w:r w:rsidRPr="006774DA">
              <w:rPr>
                <w:rFonts w:ascii="Times New Roman" w:hAnsi="Times New Roman" w:cs="Times New Roman"/>
                <w:b/>
                <w:color w:val="auto"/>
                <w:sz w:val="19"/>
                <w:szCs w:val="19"/>
              </w:rPr>
              <w:t>IN PROGETTI DEL PNRR</w:t>
            </w:r>
          </w:p>
        </w:tc>
      </w:tr>
      <w:tr w:rsidR="003A4F3C" w:rsidRPr="006774DA" w14:paraId="3C065D55" w14:textId="77777777" w:rsidTr="002C63BB">
        <w:trPr>
          <w:jc w:val="center"/>
        </w:trPr>
        <w:tc>
          <w:tcPr>
            <w:tcW w:w="5000" w:type="pct"/>
            <w:gridSpan w:val="5"/>
          </w:tcPr>
          <w:p w14:paraId="2846CE30" w14:textId="77777777" w:rsidR="003A4F3C" w:rsidRPr="006774DA" w:rsidRDefault="003A4F3C" w:rsidP="002C63BB">
            <w:pPr>
              <w:pStyle w:val="Corpodeltesto23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6774DA">
              <w:rPr>
                <w:b/>
                <w:sz w:val="18"/>
                <w:szCs w:val="18"/>
              </w:rPr>
              <w:t>CRITERI DI AMMISSIONE</w:t>
            </w:r>
          </w:p>
          <w:p w14:paraId="3F60D058" w14:textId="77777777" w:rsidR="003A4F3C" w:rsidRPr="006774DA" w:rsidRDefault="003A4F3C" w:rsidP="002C63BB">
            <w:pPr>
              <w:pStyle w:val="Corpodeltesto23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6774DA">
              <w:rPr>
                <w:sz w:val="18"/>
                <w:szCs w:val="18"/>
              </w:rPr>
              <w:t>Disponibilità a svolgere l’incarico</w:t>
            </w:r>
          </w:p>
          <w:p w14:paraId="00258FB2" w14:textId="77777777" w:rsidR="003A4F3C" w:rsidRPr="006774DA" w:rsidRDefault="003A4F3C" w:rsidP="002C63BB">
            <w:pPr>
              <w:pStyle w:val="Corpodeltesto23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sz w:val="18"/>
                <w:szCs w:val="18"/>
              </w:rPr>
            </w:pPr>
            <w:r w:rsidRPr="006774DA">
              <w:rPr>
                <w:sz w:val="18"/>
                <w:szCs w:val="18"/>
              </w:rPr>
              <w:t>Laurea magistrale o vecchio ordinamento in “Giurisprudenza” o “Economia e commercio” o “Scienze politiche”</w:t>
            </w:r>
          </w:p>
        </w:tc>
      </w:tr>
      <w:tr w:rsidR="003A4F3C" w:rsidRPr="006774DA" w14:paraId="7371B7A7" w14:textId="77777777" w:rsidTr="002C63BB">
        <w:trPr>
          <w:jc w:val="center"/>
        </w:trPr>
        <w:tc>
          <w:tcPr>
            <w:tcW w:w="5000" w:type="pct"/>
            <w:gridSpan w:val="5"/>
          </w:tcPr>
          <w:p w14:paraId="5B374C29" w14:textId="77777777" w:rsidR="003A4F3C" w:rsidRPr="006774DA" w:rsidRDefault="003A4F3C" w:rsidP="002C63B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774DA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CRITERI DI VALUTAZIONE</w:t>
            </w:r>
          </w:p>
        </w:tc>
      </w:tr>
      <w:tr w:rsidR="003A4F3C" w:rsidRPr="00EF3DF7" w14:paraId="76E07586" w14:textId="77777777" w:rsidTr="002C63BB">
        <w:trPr>
          <w:jc w:val="center"/>
        </w:trPr>
        <w:tc>
          <w:tcPr>
            <w:tcW w:w="2019" w:type="pct"/>
          </w:tcPr>
          <w:p w14:paraId="6C9F7E0C" w14:textId="77777777" w:rsidR="003A4F3C" w:rsidRPr="006774DA" w:rsidRDefault="003A4F3C" w:rsidP="002C63BB">
            <w:pPr>
              <w:tabs>
                <w:tab w:val="left" w:pos="2268"/>
                <w:tab w:val="left" w:pos="2410"/>
                <w:tab w:val="left" w:pos="2835"/>
                <w:tab w:val="left" w:pos="5103"/>
              </w:tabs>
              <w:jc w:val="center"/>
              <w:rPr>
                <w:b/>
                <w:sz w:val="18"/>
                <w:szCs w:val="18"/>
              </w:rPr>
            </w:pPr>
            <w:r w:rsidRPr="00EF3DF7">
              <w:rPr>
                <w:b/>
                <w:bCs/>
                <w:color w:val="FF0000"/>
              </w:rPr>
              <w:tab/>
            </w:r>
            <w:r w:rsidRPr="006774DA">
              <w:rPr>
                <w:b/>
                <w:sz w:val="18"/>
                <w:szCs w:val="18"/>
              </w:rPr>
              <w:t>CRITERI</w:t>
            </w:r>
          </w:p>
        </w:tc>
        <w:tc>
          <w:tcPr>
            <w:tcW w:w="745" w:type="pct"/>
          </w:tcPr>
          <w:p w14:paraId="3DB38048" w14:textId="77777777" w:rsidR="003A4F3C" w:rsidRPr="006774DA" w:rsidRDefault="003A4F3C" w:rsidP="002C63BB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6774DA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PUNTEGGI</w:t>
            </w:r>
          </w:p>
        </w:tc>
        <w:tc>
          <w:tcPr>
            <w:tcW w:w="745" w:type="pct"/>
          </w:tcPr>
          <w:p w14:paraId="2A4D0F9E" w14:textId="77777777" w:rsidR="003A4F3C" w:rsidRPr="00EF3DF7" w:rsidRDefault="003A4F3C" w:rsidP="002C63BB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EF3DF7">
              <w:rPr>
                <w:rFonts w:ascii="Times New Roman" w:hAnsi="Times New Roman"/>
                <w:b/>
                <w:color w:val="auto"/>
                <w:sz w:val="16"/>
                <w:szCs w:val="16"/>
                <w:u w:val="single"/>
              </w:rPr>
              <w:t>Indicare per ogni titolo dichiarato la pagina del CV</w:t>
            </w:r>
          </w:p>
        </w:tc>
        <w:tc>
          <w:tcPr>
            <w:tcW w:w="745" w:type="pct"/>
          </w:tcPr>
          <w:p w14:paraId="695CE27C" w14:textId="77777777" w:rsidR="003A4F3C" w:rsidRPr="00EF3DF7" w:rsidRDefault="003A4F3C" w:rsidP="002C63BB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u w:val="single"/>
              </w:rPr>
            </w:pPr>
            <w:r w:rsidRPr="00EF3DF7">
              <w:rPr>
                <w:b/>
                <w:sz w:val="16"/>
                <w:szCs w:val="16"/>
                <w:u w:val="single"/>
              </w:rPr>
              <w:t>Parte riservata all'interessato</w:t>
            </w:r>
          </w:p>
          <w:p w14:paraId="2B6990D4" w14:textId="77777777" w:rsidR="003A4F3C" w:rsidRPr="00EF3DF7" w:rsidRDefault="003A4F3C" w:rsidP="002C63BB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EF3DF7">
              <w:rPr>
                <w:rFonts w:ascii="Times New Roman" w:hAnsi="Times New Roman"/>
                <w:b/>
                <w:color w:val="auto"/>
                <w:sz w:val="16"/>
                <w:szCs w:val="16"/>
                <w:u w:val="single"/>
              </w:rPr>
              <w:t>PUNTI</w:t>
            </w:r>
          </w:p>
        </w:tc>
        <w:tc>
          <w:tcPr>
            <w:tcW w:w="745" w:type="pct"/>
          </w:tcPr>
          <w:p w14:paraId="0BE5F06F" w14:textId="77777777" w:rsidR="003A4F3C" w:rsidRPr="00EF3DF7" w:rsidRDefault="003A4F3C" w:rsidP="002C63BB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u w:val="single"/>
              </w:rPr>
            </w:pPr>
            <w:r w:rsidRPr="00EF3DF7">
              <w:rPr>
                <w:b/>
                <w:sz w:val="16"/>
                <w:szCs w:val="16"/>
                <w:u w:val="single"/>
              </w:rPr>
              <w:t>Parte riservata alla Commissione</w:t>
            </w:r>
          </w:p>
          <w:p w14:paraId="0F457685" w14:textId="77777777" w:rsidR="003A4F3C" w:rsidRPr="00EF3DF7" w:rsidRDefault="003A4F3C" w:rsidP="002C63BB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EF3DF7">
              <w:rPr>
                <w:rFonts w:ascii="Times New Roman" w:hAnsi="Times New Roman"/>
                <w:b/>
                <w:color w:val="auto"/>
                <w:sz w:val="16"/>
                <w:szCs w:val="16"/>
                <w:u w:val="single"/>
              </w:rPr>
              <w:t>PUNTI</w:t>
            </w:r>
          </w:p>
        </w:tc>
      </w:tr>
      <w:tr w:rsidR="003A4F3C" w:rsidRPr="006774DA" w14:paraId="00917548" w14:textId="77777777" w:rsidTr="002C63BB">
        <w:trPr>
          <w:jc w:val="center"/>
        </w:trPr>
        <w:tc>
          <w:tcPr>
            <w:tcW w:w="2019" w:type="pct"/>
          </w:tcPr>
          <w:p w14:paraId="1C099223" w14:textId="77777777" w:rsidR="003A4F3C" w:rsidRPr="006774DA" w:rsidRDefault="003A4F3C" w:rsidP="002C63BB">
            <w:pPr>
              <w:pStyle w:val="Corpodeltesto23"/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 w:rsidRPr="006774DA">
              <w:rPr>
                <w:sz w:val="18"/>
                <w:szCs w:val="18"/>
              </w:rPr>
              <w:t>Seconda laurea magistrale o vecchio ordinamento (max 1)</w:t>
            </w:r>
          </w:p>
        </w:tc>
        <w:tc>
          <w:tcPr>
            <w:tcW w:w="745" w:type="pct"/>
          </w:tcPr>
          <w:p w14:paraId="36381751" w14:textId="77777777" w:rsidR="003A4F3C" w:rsidRPr="006774DA" w:rsidRDefault="003A4F3C" w:rsidP="002C63B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774D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Punti   5</w:t>
            </w:r>
          </w:p>
        </w:tc>
        <w:tc>
          <w:tcPr>
            <w:tcW w:w="745" w:type="pct"/>
          </w:tcPr>
          <w:p w14:paraId="20E346A9" w14:textId="77777777" w:rsidR="003A4F3C" w:rsidRPr="006774DA" w:rsidRDefault="003A4F3C" w:rsidP="002C63B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745" w:type="pct"/>
          </w:tcPr>
          <w:p w14:paraId="4A1A78C4" w14:textId="77777777" w:rsidR="003A4F3C" w:rsidRPr="006774DA" w:rsidRDefault="003A4F3C" w:rsidP="002C63B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745" w:type="pct"/>
          </w:tcPr>
          <w:p w14:paraId="7497D9F5" w14:textId="77777777" w:rsidR="003A4F3C" w:rsidRPr="006774DA" w:rsidRDefault="003A4F3C" w:rsidP="002C63B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A4F3C" w:rsidRPr="006774DA" w14:paraId="31B24C17" w14:textId="77777777" w:rsidTr="002C63BB">
        <w:trPr>
          <w:jc w:val="center"/>
        </w:trPr>
        <w:tc>
          <w:tcPr>
            <w:tcW w:w="2019" w:type="pct"/>
          </w:tcPr>
          <w:p w14:paraId="674D0693" w14:textId="77777777" w:rsidR="003A4F3C" w:rsidRPr="00EF3DF7" w:rsidRDefault="003A4F3C" w:rsidP="002C63BB">
            <w:pPr>
              <w:pStyle w:val="Corpodeltesto23"/>
              <w:spacing w:after="0" w:line="240" w:lineRule="auto"/>
              <w:jc w:val="both"/>
              <w:rPr>
                <w:sz w:val="18"/>
                <w:szCs w:val="18"/>
              </w:rPr>
            </w:pPr>
            <w:r w:rsidRPr="006774DA">
              <w:rPr>
                <w:sz w:val="18"/>
                <w:szCs w:val="18"/>
              </w:rPr>
              <w:t>Dottorato di ricerca (max 1)</w:t>
            </w:r>
          </w:p>
        </w:tc>
        <w:tc>
          <w:tcPr>
            <w:tcW w:w="745" w:type="pct"/>
          </w:tcPr>
          <w:p w14:paraId="110210D2" w14:textId="77777777" w:rsidR="003A4F3C" w:rsidRPr="006774DA" w:rsidRDefault="003A4F3C" w:rsidP="002C63B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774D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Punti 10</w:t>
            </w:r>
          </w:p>
        </w:tc>
        <w:tc>
          <w:tcPr>
            <w:tcW w:w="745" w:type="pct"/>
          </w:tcPr>
          <w:p w14:paraId="174BF7F2" w14:textId="77777777" w:rsidR="003A4F3C" w:rsidRPr="006774DA" w:rsidRDefault="003A4F3C" w:rsidP="002C63B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745" w:type="pct"/>
          </w:tcPr>
          <w:p w14:paraId="5873C678" w14:textId="77777777" w:rsidR="003A4F3C" w:rsidRPr="006774DA" w:rsidRDefault="003A4F3C" w:rsidP="002C63B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745" w:type="pct"/>
          </w:tcPr>
          <w:p w14:paraId="6C91D557" w14:textId="77777777" w:rsidR="003A4F3C" w:rsidRPr="006774DA" w:rsidRDefault="003A4F3C" w:rsidP="002C63B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A4F3C" w:rsidRPr="006774DA" w14:paraId="4F029F11" w14:textId="77777777" w:rsidTr="002C63BB">
        <w:trPr>
          <w:jc w:val="center"/>
        </w:trPr>
        <w:tc>
          <w:tcPr>
            <w:tcW w:w="2019" w:type="pct"/>
          </w:tcPr>
          <w:p w14:paraId="201DCDF9" w14:textId="77777777" w:rsidR="003A4F3C" w:rsidRPr="006774DA" w:rsidRDefault="003A4F3C" w:rsidP="002C63BB">
            <w:pPr>
              <w:pStyle w:val="Corpodeltesto23"/>
              <w:spacing w:after="0" w:line="240" w:lineRule="auto"/>
              <w:jc w:val="both"/>
              <w:rPr>
                <w:sz w:val="18"/>
                <w:szCs w:val="18"/>
              </w:rPr>
            </w:pPr>
            <w:r w:rsidRPr="006774DA">
              <w:rPr>
                <w:sz w:val="18"/>
                <w:szCs w:val="18"/>
              </w:rPr>
              <w:t>Corsi di perfezionamento o specializzazione post laurea (punti 1 per corso, max punti 10)</w:t>
            </w:r>
          </w:p>
        </w:tc>
        <w:tc>
          <w:tcPr>
            <w:tcW w:w="745" w:type="pct"/>
          </w:tcPr>
          <w:p w14:paraId="3273851A" w14:textId="77777777" w:rsidR="003A4F3C" w:rsidRPr="006774DA" w:rsidRDefault="003A4F3C" w:rsidP="002C63B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774D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Punti 10</w:t>
            </w:r>
          </w:p>
          <w:p w14:paraId="14C60067" w14:textId="77777777" w:rsidR="003A4F3C" w:rsidRPr="006774DA" w:rsidRDefault="003A4F3C" w:rsidP="002C63B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745" w:type="pct"/>
          </w:tcPr>
          <w:p w14:paraId="0B0A2D9D" w14:textId="77777777" w:rsidR="003A4F3C" w:rsidRPr="006774DA" w:rsidRDefault="003A4F3C" w:rsidP="002C63B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745" w:type="pct"/>
          </w:tcPr>
          <w:p w14:paraId="20848A5F" w14:textId="77777777" w:rsidR="003A4F3C" w:rsidRPr="006774DA" w:rsidRDefault="003A4F3C" w:rsidP="002C63B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745" w:type="pct"/>
          </w:tcPr>
          <w:p w14:paraId="17BD2A0B" w14:textId="77777777" w:rsidR="003A4F3C" w:rsidRPr="006774DA" w:rsidRDefault="003A4F3C" w:rsidP="002C63B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A4F3C" w:rsidRPr="006774DA" w14:paraId="47278EA0" w14:textId="77777777" w:rsidTr="002C63BB">
        <w:trPr>
          <w:jc w:val="center"/>
        </w:trPr>
        <w:tc>
          <w:tcPr>
            <w:tcW w:w="2019" w:type="pct"/>
          </w:tcPr>
          <w:p w14:paraId="329D3C6C" w14:textId="77777777" w:rsidR="003A4F3C" w:rsidRPr="006774DA" w:rsidRDefault="003A4F3C" w:rsidP="002C63BB">
            <w:pPr>
              <w:pStyle w:val="Corpodeltesto23"/>
              <w:spacing w:after="0" w:line="240" w:lineRule="auto"/>
              <w:jc w:val="both"/>
              <w:rPr>
                <w:sz w:val="18"/>
                <w:szCs w:val="18"/>
              </w:rPr>
            </w:pPr>
            <w:r w:rsidRPr="006774DA">
              <w:rPr>
                <w:iCs/>
                <w:sz w:val="19"/>
                <w:szCs w:val="19"/>
              </w:rPr>
              <w:t>Titoli/attestati culturali e/o professionali inerenti l’incarico da espletare nel progetto</w:t>
            </w:r>
          </w:p>
        </w:tc>
        <w:tc>
          <w:tcPr>
            <w:tcW w:w="745" w:type="pct"/>
          </w:tcPr>
          <w:p w14:paraId="5523CEA1" w14:textId="77777777" w:rsidR="003A4F3C" w:rsidRPr="006774DA" w:rsidRDefault="003A4F3C" w:rsidP="002C63B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774D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Punti1 per ogni titolo/attestato</w:t>
            </w:r>
          </w:p>
        </w:tc>
        <w:tc>
          <w:tcPr>
            <w:tcW w:w="745" w:type="pct"/>
          </w:tcPr>
          <w:p w14:paraId="59BAD6B2" w14:textId="77777777" w:rsidR="003A4F3C" w:rsidRPr="006774DA" w:rsidRDefault="003A4F3C" w:rsidP="002C63B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745" w:type="pct"/>
          </w:tcPr>
          <w:p w14:paraId="6FCB4D31" w14:textId="77777777" w:rsidR="003A4F3C" w:rsidRPr="006774DA" w:rsidRDefault="003A4F3C" w:rsidP="002C63B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745" w:type="pct"/>
          </w:tcPr>
          <w:p w14:paraId="655D4B88" w14:textId="77777777" w:rsidR="003A4F3C" w:rsidRPr="006774DA" w:rsidRDefault="003A4F3C" w:rsidP="002C63B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</w:tbl>
    <w:p w14:paraId="03C781A1" w14:textId="77777777" w:rsidR="003A4F3C" w:rsidRDefault="003A4F3C" w:rsidP="00524E2A">
      <w:pPr>
        <w:ind w:left="2124" w:firstLine="708"/>
        <w:jc w:val="both"/>
        <w:rPr>
          <w:b/>
          <w:bCs/>
        </w:rPr>
      </w:pPr>
    </w:p>
    <w:p w14:paraId="4CE5D331" w14:textId="2239664C" w:rsidR="00C32B09" w:rsidRPr="004C4FF1" w:rsidRDefault="00C32B09" w:rsidP="00C32B09">
      <w:pPr>
        <w:autoSpaceDE w:val="0"/>
        <w:autoSpaceDN w:val="0"/>
        <w:adjustRightInd w:val="0"/>
        <w:jc w:val="both"/>
      </w:pPr>
      <w:r w:rsidRPr="004C4FF1">
        <w:t>Data ___/___/____</w:t>
      </w:r>
      <w:r w:rsidRPr="004C4FF1">
        <w:tab/>
      </w:r>
      <w:r w:rsidRPr="004C4FF1">
        <w:tab/>
      </w:r>
      <w:r w:rsidRPr="004C4FF1">
        <w:tab/>
        <w:t xml:space="preserve">    </w:t>
      </w:r>
      <w:r w:rsidRPr="004C4FF1">
        <w:tab/>
      </w:r>
      <w:r w:rsidRPr="004C4FF1">
        <w:tab/>
        <w:t xml:space="preserve">                          FIRMA DEL RICHIEDENTE</w:t>
      </w:r>
    </w:p>
    <w:p w14:paraId="35099D57" w14:textId="38869392" w:rsidR="00C32B09" w:rsidRPr="004C4FF1" w:rsidRDefault="00C32B09" w:rsidP="003A4F3C">
      <w:pPr>
        <w:autoSpaceDE w:val="0"/>
        <w:autoSpaceDN w:val="0"/>
        <w:adjustRightInd w:val="0"/>
        <w:jc w:val="right"/>
        <w:rPr>
          <w:i/>
          <w:iCs/>
          <w:color w:val="FF0000"/>
        </w:rPr>
      </w:pPr>
      <w:r w:rsidRPr="004C4FF1">
        <w:rPr>
          <w:b/>
          <w:bCs/>
        </w:rPr>
        <w:t xml:space="preserve">                                                                                                                   _____________________________</w:t>
      </w:r>
    </w:p>
    <w:sectPr w:rsidR="00C32B09" w:rsidRPr="004C4FF1" w:rsidSect="00687C84">
      <w:headerReference w:type="default" r:id="rId8"/>
      <w:footerReference w:type="default" r:id="rId9"/>
      <w:type w:val="continuous"/>
      <w:pgSz w:w="11906" w:h="16838" w:code="9"/>
      <w:pgMar w:top="1843" w:right="1133" w:bottom="720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B7A39" w14:textId="77777777" w:rsidR="00575113" w:rsidRDefault="00575113">
      <w:r>
        <w:separator/>
      </w:r>
    </w:p>
  </w:endnote>
  <w:endnote w:type="continuationSeparator" w:id="0">
    <w:p w14:paraId="5189237E" w14:textId="77777777" w:rsidR="00575113" w:rsidRDefault="00575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B6549" w14:textId="77777777" w:rsidR="00816CD8" w:rsidRDefault="00816CD8" w:rsidP="00816CD8">
    <w:pPr>
      <w:pBdr>
        <w:top w:val="single" w:sz="4" w:space="1" w:color="auto"/>
      </w:pBdr>
      <w:jc w:val="center"/>
      <w:rPr>
        <w:sz w:val="20"/>
        <w:szCs w:val="20"/>
      </w:rPr>
    </w:pPr>
    <w:r>
      <w:rPr>
        <w:sz w:val="20"/>
        <w:szCs w:val="20"/>
      </w:rPr>
      <w:t xml:space="preserve">Via G. Fattori, 60 – 90146 </w:t>
    </w:r>
    <w:proofErr w:type="gramStart"/>
    <w:r>
      <w:rPr>
        <w:sz w:val="20"/>
        <w:szCs w:val="20"/>
      </w:rPr>
      <w:t>Palermo  Tel.</w:t>
    </w:r>
    <w:proofErr w:type="gramEnd"/>
    <w:r>
      <w:rPr>
        <w:sz w:val="20"/>
        <w:szCs w:val="20"/>
      </w:rPr>
      <w:t xml:space="preserve"> 091 670 12 43 </w:t>
    </w:r>
  </w:p>
  <w:p w14:paraId="6BB978E2" w14:textId="77777777" w:rsidR="00816CD8" w:rsidRDefault="00816CD8" w:rsidP="00816CD8">
    <w:pPr>
      <w:pStyle w:val="Pidipagina"/>
      <w:jc w:val="center"/>
      <w:rPr>
        <w:sz w:val="20"/>
        <w:szCs w:val="20"/>
        <w:lang w:val="en-GB"/>
      </w:rPr>
    </w:pPr>
    <w:r>
      <w:rPr>
        <w:sz w:val="20"/>
        <w:szCs w:val="20"/>
        <w:lang w:val="en-GB"/>
      </w:rPr>
      <w:t xml:space="preserve">Cod. </w:t>
    </w:r>
    <w:proofErr w:type="spellStart"/>
    <w:r>
      <w:rPr>
        <w:sz w:val="20"/>
        <w:szCs w:val="20"/>
        <w:lang w:val="en-GB"/>
      </w:rPr>
      <w:t>Mecc</w:t>
    </w:r>
    <w:proofErr w:type="spellEnd"/>
    <w:r>
      <w:rPr>
        <w:sz w:val="20"/>
        <w:szCs w:val="20"/>
        <w:lang w:val="en-GB"/>
      </w:rPr>
      <w:t xml:space="preserve">. </w:t>
    </w:r>
    <w:r>
      <w:rPr>
        <w:b/>
        <w:sz w:val="20"/>
        <w:szCs w:val="20"/>
        <w:lang w:val="en-GB"/>
      </w:rPr>
      <w:t>PAIS041008</w:t>
    </w:r>
    <w:r>
      <w:rPr>
        <w:sz w:val="20"/>
        <w:szCs w:val="20"/>
        <w:lang w:val="en-GB"/>
      </w:rPr>
      <w:t xml:space="preserve"> - Cod. </w:t>
    </w:r>
    <w:proofErr w:type="spellStart"/>
    <w:r>
      <w:rPr>
        <w:sz w:val="20"/>
        <w:szCs w:val="20"/>
        <w:lang w:val="en-GB"/>
      </w:rPr>
      <w:t>Fisc</w:t>
    </w:r>
    <w:proofErr w:type="spellEnd"/>
    <w:r>
      <w:rPr>
        <w:sz w:val="20"/>
        <w:szCs w:val="20"/>
        <w:lang w:val="en-GB"/>
      </w:rPr>
      <w:t xml:space="preserve">. </w:t>
    </w:r>
    <w:r>
      <w:rPr>
        <w:b/>
        <w:sz w:val="20"/>
        <w:szCs w:val="20"/>
        <w:lang w:val="en-GB"/>
      </w:rPr>
      <w:t>97357930821</w:t>
    </w:r>
    <w:r>
      <w:rPr>
        <w:sz w:val="20"/>
        <w:szCs w:val="20"/>
        <w:lang w:val="en-GB"/>
      </w:rPr>
      <w:t xml:space="preserve"> </w:t>
    </w:r>
  </w:p>
  <w:p w14:paraId="455F6E5D" w14:textId="77777777" w:rsidR="00816CD8" w:rsidRDefault="00816CD8" w:rsidP="00816CD8">
    <w:pPr>
      <w:pStyle w:val="Pidipagina"/>
      <w:jc w:val="center"/>
      <w:rPr>
        <w:sz w:val="20"/>
        <w:szCs w:val="20"/>
      </w:rPr>
    </w:pPr>
    <w:r>
      <w:rPr>
        <w:sz w:val="20"/>
        <w:szCs w:val="20"/>
      </w:rPr>
      <w:t xml:space="preserve">E-mail: </w:t>
    </w:r>
    <w:hyperlink r:id="rId1" w:history="1">
      <w:r>
        <w:rPr>
          <w:rStyle w:val="Collegamentoipertestuale"/>
          <w:sz w:val="20"/>
          <w:szCs w:val="20"/>
        </w:rPr>
        <w:t>pais041008@istruzione.it</w:t>
      </w:r>
    </w:hyperlink>
    <w:r>
      <w:rPr>
        <w:sz w:val="20"/>
        <w:szCs w:val="20"/>
      </w:rPr>
      <w:t xml:space="preserve"> – PEC: </w:t>
    </w:r>
    <w:hyperlink r:id="rId2" w:history="1">
      <w:r>
        <w:rPr>
          <w:rStyle w:val="Collegamentoipertestuale"/>
          <w:sz w:val="20"/>
          <w:szCs w:val="20"/>
        </w:rPr>
        <w:t>pais041008@pec.istruzione.it</w:t>
      </w:r>
    </w:hyperlink>
  </w:p>
  <w:p w14:paraId="7919ADCA" w14:textId="77777777" w:rsidR="00816CD8" w:rsidRDefault="00816CD8">
    <w:pPr>
      <w:pStyle w:val="Pidipagina"/>
    </w:pPr>
  </w:p>
  <w:p w14:paraId="692D0D93" w14:textId="77777777" w:rsidR="00DE3178" w:rsidRPr="00E27723" w:rsidRDefault="00DE3178" w:rsidP="00C731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2AD62" w14:textId="77777777" w:rsidR="00575113" w:rsidRDefault="00575113">
      <w:r>
        <w:separator/>
      </w:r>
    </w:p>
  </w:footnote>
  <w:footnote w:type="continuationSeparator" w:id="0">
    <w:p w14:paraId="38E73B84" w14:textId="77777777" w:rsidR="00575113" w:rsidRDefault="00575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3F0FF" w14:textId="77777777" w:rsidR="00DE3178" w:rsidRPr="00FB52B8" w:rsidRDefault="00FB52B8">
    <w:pPr>
      <w:pStyle w:val="Intestazione"/>
      <w:tabs>
        <w:tab w:val="clear" w:pos="9638"/>
        <w:tab w:val="left" w:pos="1985"/>
      </w:tabs>
      <w:jc w:val="center"/>
      <w:rPr>
        <w:smallCaps/>
        <w:color w:val="0000FF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32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74EAE680" wp14:editId="7299B3E5">
              <wp:simplePos x="0" y="0"/>
              <wp:positionH relativeFrom="page">
                <wp:posOffset>7012305</wp:posOffset>
              </wp:positionH>
              <wp:positionV relativeFrom="page">
                <wp:posOffset>7520940</wp:posOffset>
              </wp:positionV>
              <wp:extent cx="373380" cy="2183130"/>
              <wp:effectExtent l="0" t="0" r="0" b="0"/>
              <wp:wrapNone/>
              <wp:docPr id="1" name="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7338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86AFC3" w14:textId="77777777" w:rsidR="00A97C16" w:rsidRPr="00A97C16" w:rsidRDefault="00A97C16">
                          <w:pPr>
                            <w:pStyle w:val="Pidipagina"/>
                            <w:rPr>
                              <w:sz w:val="16"/>
                              <w:szCs w:val="16"/>
                            </w:rPr>
                          </w:pPr>
                          <w:r w:rsidRPr="00A97C16">
                            <w:rPr>
                              <w:rFonts w:ascii="Calibri Light" w:hAnsi="Calibri Light"/>
                            </w:rPr>
                            <w:t>P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t>ag.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A4F3C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EAE680" id=" 33" o:spid="_x0000_s1026" style="position:absolute;left:0;text-align:left;margin-left:552.15pt;margin-top:592.2pt;width:29.4pt;height:171.9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" o:allowincell="f" filled="f" stroked="f">
              <v:path arrowok="t"/>
              <v:textbox style="layout-flow:vertical;mso-layout-flow-alt:bottom-to-top;mso-fit-shape-to-text:t">
                <w:txbxContent>
                  <w:p w14:paraId="6B86AFC3" w14:textId="77777777" w:rsidR="00A97C16" w:rsidRPr="00A97C16" w:rsidRDefault="00A97C16">
                    <w:pPr>
                      <w:pStyle w:val="Pidipagina"/>
                      <w:rPr>
                        <w:sz w:val="16"/>
                        <w:szCs w:val="16"/>
                      </w:rPr>
                    </w:pPr>
                    <w:r w:rsidRPr="00A97C16">
                      <w:rPr>
                        <w:rFonts w:ascii="Calibri Light" w:hAnsi="Calibri Light"/>
                      </w:rPr>
                      <w:t>P</w:t>
                    </w:r>
                    <w:r w:rsidRPr="00A97C16">
                      <w:rPr>
                        <w:sz w:val="16"/>
                        <w:szCs w:val="16"/>
                      </w:rPr>
                      <w:t>ag.</w:t>
                    </w:r>
                    <w:r w:rsidRPr="00A97C16">
                      <w:rPr>
                        <w:sz w:val="16"/>
                        <w:szCs w:val="16"/>
                      </w:rPr>
                      <w:fldChar w:fldCharType="begin"/>
                    </w:r>
                    <w:r w:rsidRPr="00A97C16">
                      <w:rPr>
                        <w:sz w:val="16"/>
                        <w:szCs w:val="16"/>
                      </w:rPr>
                      <w:instrText>PAGE    \* MERGEFORMAT</w:instrText>
                    </w:r>
                    <w:r w:rsidRPr="00A97C16">
                      <w:rPr>
                        <w:sz w:val="16"/>
                        <w:szCs w:val="16"/>
                      </w:rPr>
                      <w:fldChar w:fldCharType="separate"/>
                    </w:r>
                    <w:r w:rsidR="003A4F3C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A97C16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it-IT" w:eastAsia="it-IT"/>
      </w:rPr>
      <w:drawing>
        <wp:anchor distT="0" distB="0" distL="114300" distR="114300" simplePos="0" relativeHeight="251658752" behindDoc="0" locked="0" layoutInCell="1" allowOverlap="1" wp14:anchorId="0D97564D" wp14:editId="01D67010">
          <wp:simplePos x="0" y="0"/>
          <wp:positionH relativeFrom="column">
            <wp:posOffset>-624840</wp:posOffset>
          </wp:positionH>
          <wp:positionV relativeFrom="paragraph">
            <wp:posOffset>-55880</wp:posOffset>
          </wp:positionV>
          <wp:extent cx="7315200" cy="1085850"/>
          <wp:effectExtent l="0" t="0" r="0" b="0"/>
          <wp:wrapNone/>
          <wp:docPr id="31" name="Immagine 31" descr="Logo Futura La Scuola per L’Italia Domani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31" descr="Logo Futura La Scuola per L’Italia Domani"/>
                  <pic:cNvPicPr>
                    <a:picLocks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6660" cy="368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812D4C" w14:textId="77777777" w:rsidR="00DE3178" w:rsidRPr="00FB52B8" w:rsidRDefault="00DE3178">
    <w:pPr>
      <w:pStyle w:val="Intestazione"/>
      <w:tabs>
        <w:tab w:val="left" w:pos="1985"/>
      </w:tabs>
      <w:jc w:val="center"/>
      <w:rPr>
        <w:smallCaps/>
        <w:color w:val="0000FF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43B37B1A" w14:textId="77777777" w:rsidR="00DE3178" w:rsidRPr="00FB52B8" w:rsidRDefault="00DE317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7865AA7" w14:textId="77777777" w:rsidR="00DE3178" w:rsidRPr="00FB52B8" w:rsidRDefault="00DE317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8509A13" w14:textId="77777777" w:rsidR="00DE3178" w:rsidRPr="00FB52B8" w:rsidRDefault="00FB52B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20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6704" behindDoc="0" locked="0" layoutInCell="1" allowOverlap="1" wp14:anchorId="1A95D01C" wp14:editId="005D81CB">
          <wp:simplePos x="0" y="0"/>
          <wp:positionH relativeFrom="column">
            <wp:posOffset>5328285</wp:posOffset>
          </wp:positionH>
          <wp:positionV relativeFrom="paragraph">
            <wp:posOffset>180975</wp:posOffset>
          </wp:positionV>
          <wp:extent cx="793115" cy="750570"/>
          <wp:effectExtent l="0" t="0" r="0" b="0"/>
          <wp:wrapNone/>
          <wp:docPr id="26" name="Immagin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6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115" cy="750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33A9D7" w14:textId="77777777" w:rsidR="00DE3178" w:rsidRPr="00FB52B8" w:rsidRDefault="00FB52B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20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7728" behindDoc="0" locked="0" layoutInCell="1" allowOverlap="1" wp14:anchorId="1E48F508" wp14:editId="6FECF4CB">
          <wp:simplePos x="0" y="0"/>
          <wp:positionH relativeFrom="column">
            <wp:posOffset>2042795</wp:posOffset>
          </wp:positionH>
          <wp:positionV relativeFrom="paragraph">
            <wp:posOffset>5080</wp:posOffset>
          </wp:positionV>
          <wp:extent cx="2036445" cy="1096010"/>
          <wp:effectExtent l="0" t="0" r="0" b="0"/>
          <wp:wrapNone/>
          <wp:docPr id="29" name="Immagine 2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9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6445" cy="1096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52B8">
      <w:rPr>
        <w:smallCaps/>
        <w:noProof/>
        <w:color w:val="0000FF"/>
        <w:sz w:val="20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5680" behindDoc="0" locked="0" layoutInCell="1" allowOverlap="1" wp14:anchorId="70780382" wp14:editId="472B847E">
          <wp:simplePos x="0" y="0"/>
          <wp:positionH relativeFrom="column">
            <wp:posOffset>9525</wp:posOffset>
          </wp:positionH>
          <wp:positionV relativeFrom="paragraph">
            <wp:posOffset>13970</wp:posOffset>
          </wp:positionV>
          <wp:extent cx="520700" cy="636905"/>
          <wp:effectExtent l="0" t="0" r="0" b="0"/>
          <wp:wrapNone/>
          <wp:docPr id="25" name="Immagin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5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700" cy="636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0755E8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28774C9F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03C3311A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723F74E7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istituto  istruzione  superiore</w:t>
    </w:r>
  </w:p>
  <w:p w14:paraId="0774C68B" w14:textId="77777777" w:rsidR="00DE3178" w:rsidRPr="00FB52B8" w:rsidRDefault="00DE3178" w:rsidP="00E27723">
    <w:pPr>
      <w:pStyle w:val="Intestazione"/>
      <w:tabs>
        <w:tab w:val="left" w:pos="1985"/>
      </w:tabs>
      <w:spacing w:line="360" w:lineRule="auto"/>
      <w:jc w:val="center"/>
      <w:rPr>
        <w:i/>
        <w:smallCaps/>
        <w:color w:val="0000FF"/>
        <w:sz w:val="36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36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“Francesco Paolo Cascino”</w:t>
    </w:r>
  </w:p>
  <w:p w14:paraId="25F1894E" w14:textId="77777777" w:rsidR="00DE3178" w:rsidRPr="00FB52B8" w:rsidRDefault="00DE3178" w:rsidP="008C5941">
    <w:pPr>
      <w:pStyle w:val="Intestazione"/>
      <w:tabs>
        <w:tab w:val="left" w:pos="1985"/>
      </w:tabs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SEZIONI ASSOCIATE:</w:t>
    </w:r>
  </w:p>
  <w:p w14:paraId="3E2D41C3" w14:textId="77777777" w:rsidR="00DE3178" w:rsidRPr="00FB52B8" w:rsidRDefault="00DE3178" w:rsidP="008C5941">
    <w:pPr>
      <w:pStyle w:val="Intestazione"/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Istituto Professionale  per i Servizi per l'Enogastronomia e l'Ospitalità Alberghiera </w:t>
    </w:r>
  </w:p>
  <w:p w14:paraId="6940BA2B" w14:textId="77777777" w:rsidR="00DE3178" w:rsidRPr="00FB52B8" w:rsidRDefault="00DE3178" w:rsidP="008C5941">
    <w:pPr>
      <w:pStyle w:val="Intestazione"/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LICEO SCIENZE UMANE opzione Economico Sociale</w:t>
    </w:r>
  </w:p>
  <w:p w14:paraId="7332E5C6" w14:textId="77777777" w:rsidR="00DE3178" w:rsidRPr="00FB52B8" w:rsidRDefault="00DE3178" w:rsidP="008C5941">
    <w:pPr>
      <w:tabs>
        <w:tab w:val="left" w:pos="1701"/>
      </w:tabs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Istituto </w:t>
    </w:r>
    <w:proofErr w:type="gramStart"/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Professionale  per</w:t>
    </w:r>
    <w:proofErr w:type="gramEnd"/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i Servizi per l'Enogastronomia e l'Ospitalità Alberghiera  (CORSO SERALE)</w:t>
    </w:r>
  </w:p>
  <w:p w14:paraId="02A5DB30" w14:textId="77777777" w:rsidR="00DE3178" w:rsidRPr="00FB52B8" w:rsidRDefault="00DE3178" w:rsidP="00E27723">
    <w:pPr>
      <w:tabs>
        <w:tab w:val="left" w:pos="1701"/>
      </w:tabs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9C60"/>
      </v:shape>
    </w:pict>
  </w:numPicBullet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47F19"/>
    <w:multiLevelType w:val="hybridMultilevel"/>
    <w:tmpl w:val="A0148BCC"/>
    <w:lvl w:ilvl="0" w:tplc="B80C48F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0EA105F"/>
    <w:multiLevelType w:val="hybridMultilevel"/>
    <w:tmpl w:val="8C121A28"/>
    <w:lvl w:ilvl="0" w:tplc="CF8A96C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E76CC"/>
    <w:multiLevelType w:val="hybridMultilevel"/>
    <w:tmpl w:val="B936F6D6"/>
    <w:lvl w:ilvl="0" w:tplc="04100007">
      <w:start w:val="1"/>
      <w:numFmt w:val="bullet"/>
      <w:lvlText w:val=""/>
      <w:lvlPicBulletId w:val="0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F10FE"/>
    <w:multiLevelType w:val="hybridMultilevel"/>
    <w:tmpl w:val="EE640B1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943881"/>
    <w:multiLevelType w:val="hybridMultilevel"/>
    <w:tmpl w:val="E7DC646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3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E93F50"/>
    <w:multiLevelType w:val="hybridMultilevel"/>
    <w:tmpl w:val="5DEC98EA"/>
    <w:lvl w:ilvl="0" w:tplc="0410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8236210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E30E04"/>
    <w:multiLevelType w:val="hybridMultilevel"/>
    <w:tmpl w:val="81262A50"/>
    <w:lvl w:ilvl="0" w:tplc="B6B6EE2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8B33B4B"/>
    <w:multiLevelType w:val="hybridMultilevel"/>
    <w:tmpl w:val="E6087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D72222"/>
    <w:multiLevelType w:val="hybridMultilevel"/>
    <w:tmpl w:val="4C5482C6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894474">
    <w:abstractNumId w:val="8"/>
  </w:num>
  <w:num w:numId="2" w16cid:durableId="1248229469">
    <w:abstractNumId w:val="15"/>
  </w:num>
  <w:num w:numId="3" w16cid:durableId="1041713539">
    <w:abstractNumId w:val="5"/>
  </w:num>
  <w:num w:numId="4" w16cid:durableId="2079936098">
    <w:abstractNumId w:val="11"/>
  </w:num>
  <w:num w:numId="5" w16cid:durableId="304553939">
    <w:abstractNumId w:val="17"/>
  </w:num>
  <w:num w:numId="6" w16cid:durableId="1503740308">
    <w:abstractNumId w:val="14"/>
  </w:num>
  <w:num w:numId="7" w16cid:durableId="1358233968">
    <w:abstractNumId w:val="12"/>
  </w:num>
  <w:num w:numId="8" w16cid:durableId="1920826062">
    <w:abstractNumId w:val="9"/>
  </w:num>
  <w:num w:numId="9" w16cid:durableId="1129665234">
    <w:abstractNumId w:val="18"/>
  </w:num>
  <w:num w:numId="10" w16cid:durableId="935558621">
    <w:abstractNumId w:val="3"/>
  </w:num>
  <w:num w:numId="11" w16cid:durableId="1108546057">
    <w:abstractNumId w:val="2"/>
  </w:num>
  <w:num w:numId="12" w16cid:durableId="695351781">
    <w:abstractNumId w:val="4"/>
  </w:num>
  <w:num w:numId="13" w16cid:durableId="494303316">
    <w:abstractNumId w:val="7"/>
  </w:num>
  <w:num w:numId="14" w16cid:durableId="2048724889">
    <w:abstractNumId w:val="10"/>
  </w:num>
  <w:num w:numId="15" w16cid:durableId="1558739039">
    <w:abstractNumId w:val="6"/>
  </w:num>
  <w:num w:numId="16" w16cid:durableId="1217081014">
    <w:abstractNumId w:val="13"/>
  </w:num>
  <w:num w:numId="17" w16cid:durableId="1536582286">
    <w:abstractNumId w:val="1"/>
    <w:lvlOverride w:ilvl="0">
      <w:startOverride w:val="1"/>
    </w:lvlOverride>
  </w:num>
  <w:num w:numId="18" w16cid:durableId="1281762743">
    <w:abstractNumId w:val="0"/>
  </w:num>
  <w:num w:numId="19" w16cid:durableId="1933736316">
    <w:abstractNumId w:val="16"/>
  </w:num>
  <w:num w:numId="20" w16cid:durableId="133789942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F6D"/>
    <w:rsid w:val="00000AC5"/>
    <w:rsid w:val="00001256"/>
    <w:rsid w:val="00016B07"/>
    <w:rsid w:val="00021215"/>
    <w:rsid w:val="00026EF7"/>
    <w:rsid w:val="000276DB"/>
    <w:rsid w:val="0003480A"/>
    <w:rsid w:val="0004295A"/>
    <w:rsid w:val="000438C8"/>
    <w:rsid w:val="00044AAB"/>
    <w:rsid w:val="00053188"/>
    <w:rsid w:val="00056DA6"/>
    <w:rsid w:val="0006225F"/>
    <w:rsid w:val="000666A8"/>
    <w:rsid w:val="00072E93"/>
    <w:rsid w:val="00080270"/>
    <w:rsid w:val="00080527"/>
    <w:rsid w:val="00080781"/>
    <w:rsid w:val="00093910"/>
    <w:rsid w:val="000A0CF7"/>
    <w:rsid w:val="000A3DE7"/>
    <w:rsid w:val="000A5793"/>
    <w:rsid w:val="000B4B99"/>
    <w:rsid w:val="000B7031"/>
    <w:rsid w:val="000C60C5"/>
    <w:rsid w:val="000D5B0B"/>
    <w:rsid w:val="000D76A6"/>
    <w:rsid w:val="000F34CD"/>
    <w:rsid w:val="00112309"/>
    <w:rsid w:val="00120BBB"/>
    <w:rsid w:val="001225D8"/>
    <w:rsid w:val="0012673F"/>
    <w:rsid w:val="00131682"/>
    <w:rsid w:val="00133B42"/>
    <w:rsid w:val="00137ADF"/>
    <w:rsid w:val="0014682D"/>
    <w:rsid w:val="00146865"/>
    <w:rsid w:val="00146D42"/>
    <w:rsid w:val="00154FE3"/>
    <w:rsid w:val="00161AFA"/>
    <w:rsid w:val="00163003"/>
    <w:rsid w:val="00163F5C"/>
    <w:rsid w:val="00167C75"/>
    <w:rsid w:val="0017348F"/>
    <w:rsid w:val="001814E3"/>
    <w:rsid w:val="00190A20"/>
    <w:rsid w:val="0019469E"/>
    <w:rsid w:val="001A112B"/>
    <w:rsid w:val="001A6EDD"/>
    <w:rsid w:val="001B1689"/>
    <w:rsid w:val="001B1F95"/>
    <w:rsid w:val="001B39E9"/>
    <w:rsid w:val="001B4375"/>
    <w:rsid w:val="001C4134"/>
    <w:rsid w:val="001D04F4"/>
    <w:rsid w:val="001D0B3B"/>
    <w:rsid w:val="001E16EB"/>
    <w:rsid w:val="001E4596"/>
    <w:rsid w:val="001F320D"/>
    <w:rsid w:val="001F6B35"/>
    <w:rsid w:val="001F72E4"/>
    <w:rsid w:val="00200BE3"/>
    <w:rsid w:val="00206CB8"/>
    <w:rsid w:val="002074DC"/>
    <w:rsid w:val="00221174"/>
    <w:rsid w:val="00222488"/>
    <w:rsid w:val="0022517E"/>
    <w:rsid w:val="0022549A"/>
    <w:rsid w:val="00225747"/>
    <w:rsid w:val="002311CB"/>
    <w:rsid w:val="00233A6F"/>
    <w:rsid w:val="00240106"/>
    <w:rsid w:val="00245B51"/>
    <w:rsid w:val="002631F7"/>
    <w:rsid w:val="00266760"/>
    <w:rsid w:val="00266C0E"/>
    <w:rsid w:val="00273047"/>
    <w:rsid w:val="0028001D"/>
    <w:rsid w:val="00283B8B"/>
    <w:rsid w:val="00290B41"/>
    <w:rsid w:val="00293B25"/>
    <w:rsid w:val="002969CD"/>
    <w:rsid w:val="002A3730"/>
    <w:rsid w:val="002A64DC"/>
    <w:rsid w:val="002B2A6B"/>
    <w:rsid w:val="002B450A"/>
    <w:rsid w:val="002C620A"/>
    <w:rsid w:val="002C76E1"/>
    <w:rsid w:val="002C7E1D"/>
    <w:rsid w:val="002D494D"/>
    <w:rsid w:val="002D66AE"/>
    <w:rsid w:val="002D6CFB"/>
    <w:rsid w:val="002D7E84"/>
    <w:rsid w:val="002E0DA8"/>
    <w:rsid w:val="002E2388"/>
    <w:rsid w:val="002F18A7"/>
    <w:rsid w:val="002F37B3"/>
    <w:rsid w:val="002F6CB0"/>
    <w:rsid w:val="00300F4A"/>
    <w:rsid w:val="00312A3D"/>
    <w:rsid w:val="0031482C"/>
    <w:rsid w:val="00317E4F"/>
    <w:rsid w:val="00335154"/>
    <w:rsid w:val="003353E4"/>
    <w:rsid w:val="00337918"/>
    <w:rsid w:val="00340F42"/>
    <w:rsid w:val="00342F71"/>
    <w:rsid w:val="00344A56"/>
    <w:rsid w:val="00346586"/>
    <w:rsid w:val="00354F8F"/>
    <w:rsid w:val="00364337"/>
    <w:rsid w:val="003655A9"/>
    <w:rsid w:val="00387B2C"/>
    <w:rsid w:val="00393631"/>
    <w:rsid w:val="003A4F3C"/>
    <w:rsid w:val="003A7277"/>
    <w:rsid w:val="003A7BA0"/>
    <w:rsid w:val="003B2867"/>
    <w:rsid w:val="003B4597"/>
    <w:rsid w:val="003B653E"/>
    <w:rsid w:val="003B6720"/>
    <w:rsid w:val="003B7A85"/>
    <w:rsid w:val="003B7CFD"/>
    <w:rsid w:val="003C2F95"/>
    <w:rsid w:val="003C5718"/>
    <w:rsid w:val="003C7F72"/>
    <w:rsid w:val="003E42BA"/>
    <w:rsid w:val="003E51CF"/>
    <w:rsid w:val="003F2ACC"/>
    <w:rsid w:val="00406D82"/>
    <w:rsid w:val="004145CE"/>
    <w:rsid w:val="00415026"/>
    <w:rsid w:val="00415057"/>
    <w:rsid w:val="0042320A"/>
    <w:rsid w:val="00425AAD"/>
    <w:rsid w:val="00432EA3"/>
    <w:rsid w:val="00434EFE"/>
    <w:rsid w:val="0043602E"/>
    <w:rsid w:val="004455B1"/>
    <w:rsid w:val="0044714E"/>
    <w:rsid w:val="004673CE"/>
    <w:rsid w:val="00470626"/>
    <w:rsid w:val="0047388C"/>
    <w:rsid w:val="00475BCB"/>
    <w:rsid w:val="00476681"/>
    <w:rsid w:val="00482FDE"/>
    <w:rsid w:val="00490E81"/>
    <w:rsid w:val="00496AA7"/>
    <w:rsid w:val="004B0556"/>
    <w:rsid w:val="004B28C5"/>
    <w:rsid w:val="004C026E"/>
    <w:rsid w:val="004C0BB1"/>
    <w:rsid w:val="004C47EB"/>
    <w:rsid w:val="004C4FF1"/>
    <w:rsid w:val="004C5810"/>
    <w:rsid w:val="004D17F8"/>
    <w:rsid w:val="004D343F"/>
    <w:rsid w:val="004D3583"/>
    <w:rsid w:val="004D63F1"/>
    <w:rsid w:val="004E4A7E"/>
    <w:rsid w:val="004E751E"/>
    <w:rsid w:val="004E7D7E"/>
    <w:rsid w:val="00505113"/>
    <w:rsid w:val="005059F7"/>
    <w:rsid w:val="00506360"/>
    <w:rsid w:val="0051377F"/>
    <w:rsid w:val="00524E2A"/>
    <w:rsid w:val="00527AB6"/>
    <w:rsid w:val="0053197B"/>
    <w:rsid w:val="00534574"/>
    <w:rsid w:val="0053616F"/>
    <w:rsid w:val="005407A4"/>
    <w:rsid w:val="00545643"/>
    <w:rsid w:val="00550656"/>
    <w:rsid w:val="005512E2"/>
    <w:rsid w:val="00551AF3"/>
    <w:rsid w:val="00553181"/>
    <w:rsid w:val="00553190"/>
    <w:rsid w:val="00556AFD"/>
    <w:rsid w:val="00556DE5"/>
    <w:rsid w:val="0057015A"/>
    <w:rsid w:val="00571533"/>
    <w:rsid w:val="00573411"/>
    <w:rsid w:val="00575113"/>
    <w:rsid w:val="0058118B"/>
    <w:rsid w:val="00581F9B"/>
    <w:rsid w:val="005829C1"/>
    <w:rsid w:val="00586771"/>
    <w:rsid w:val="005957E9"/>
    <w:rsid w:val="0059627E"/>
    <w:rsid w:val="005A2002"/>
    <w:rsid w:val="005A6FCA"/>
    <w:rsid w:val="005B6A3A"/>
    <w:rsid w:val="005C2C8A"/>
    <w:rsid w:val="005E05DA"/>
    <w:rsid w:val="005E0BCA"/>
    <w:rsid w:val="005E2934"/>
    <w:rsid w:val="005E35E9"/>
    <w:rsid w:val="005F53F4"/>
    <w:rsid w:val="005F5466"/>
    <w:rsid w:val="00602D20"/>
    <w:rsid w:val="00614D7B"/>
    <w:rsid w:val="00615266"/>
    <w:rsid w:val="00615BD6"/>
    <w:rsid w:val="0061758A"/>
    <w:rsid w:val="0062538D"/>
    <w:rsid w:val="00625F7A"/>
    <w:rsid w:val="00630B25"/>
    <w:rsid w:val="00632753"/>
    <w:rsid w:val="006338F9"/>
    <w:rsid w:val="00635F27"/>
    <w:rsid w:val="00650400"/>
    <w:rsid w:val="006508A4"/>
    <w:rsid w:val="00654C13"/>
    <w:rsid w:val="00657E17"/>
    <w:rsid w:val="006624B4"/>
    <w:rsid w:val="00670C95"/>
    <w:rsid w:val="0067569E"/>
    <w:rsid w:val="00683C08"/>
    <w:rsid w:val="00685511"/>
    <w:rsid w:val="00687C84"/>
    <w:rsid w:val="006A10F8"/>
    <w:rsid w:val="006A193D"/>
    <w:rsid w:val="006C358D"/>
    <w:rsid w:val="006E2713"/>
    <w:rsid w:val="006E5B61"/>
    <w:rsid w:val="006F252A"/>
    <w:rsid w:val="006F29FD"/>
    <w:rsid w:val="006F43CC"/>
    <w:rsid w:val="007149F3"/>
    <w:rsid w:val="00715B57"/>
    <w:rsid w:val="00716533"/>
    <w:rsid w:val="00717A91"/>
    <w:rsid w:val="00735D0B"/>
    <w:rsid w:val="00746CF9"/>
    <w:rsid w:val="00747A1A"/>
    <w:rsid w:val="007520AA"/>
    <w:rsid w:val="007539A9"/>
    <w:rsid w:val="00757008"/>
    <w:rsid w:val="00764087"/>
    <w:rsid w:val="0077092E"/>
    <w:rsid w:val="007777D8"/>
    <w:rsid w:val="0078043B"/>
    <w:rsid w:val="00785EC8"/>
    <w:rsid w:val="0079086D"/>
    <w:rsid w:val="00790DE8"/>
    <w:rsid w:val="00794F79"/>
    <w:rsid w:val="007A1001"/>
    <w:rsid w:val="007A5F8A"/>
    <w:rsid w:val="007A6915"/>
    <w:rsid w:val="007B1544"/>
    <w:rsid w:val="007C105C"/>
    <w:rsid w:val="007C5898"/>
    <w:rsid w:val="007C62B0"/>
    <w:rsid w:val="007D36E0"/>
    <w:rsid w:val="007E2775"/>
    <w:rsid w:val="007E5A20"/>
    <w:rsid w:val="007E7ED5"/>
    <w:rsid w:val="007F3E5B"/>
    <w:rsid w:val="007F4A3B"/>
    <w:rsid w:val="00816CD8"/>
    <w:rsid w:val="00817CEB"/>
    <w:rsid w:val="008309E7"/>
    <w:rsid w:val="008535AB"/>
    <w:rsid w:val="00855400"/>
    <w:rsid w:val="00861D46"/>
    <w:rsid w:val="00863DFB"/>
    <w:rsid w:val="00876E8D"/>
    <w:rsid w:val="00881810"/>
    <w:rsid w:val="008A1F68"/>
    <w:rsid w:val="008B2005"/>
    <w:rsid w:val="008B2D67"/>
    <w:rsid w:val="008C306D"/>
    <w:rsid w:val="008C5941"/>
    <w:rsid w:val="008D2B23"/>
    <w:rsid w:val="008D37CE"/>
    <w:rsid w:val="008D5B6E"/>
    <w:rsid w:val="008D5BAA"/>
    <w:rsid w:val="008E3F9A"/>
    <w:rsid w:val="008F23CE"/>
    <w:rsid w:val="008F634C"/>
    <w:rsid w:val="009073A8"/>
    <w:rsid w:val="00907746"/>
    <w:rsid w:val="00907C3B"/>
    <w:rsid w:val="00911C82"/>
    <w:rsid w:val="00915516"/>
    <w:rsid w:val="00915DBC"/>
    <w:rsid w:val="00931001"/>
    <w:rsid w:val="009416BB"/>
    <w:rsid w:val="009445D7"/>
    <w:rsid w:val="009540D4"/>
    <w:rsid w:val="00954E98"/>
    <w:rsid w:val="00975A04"/>
    <w:rsid w:val="00976806"/>
    <w:rsid w:val="00981098"/>
    <w:rsid w:val="00990B43"/>
    <w:rsid w:val="00993ABA"/>
    <w:rsid w:val="009A175E"/>
    <w:rsid w:val="009A1BD2"/>
    <w:rsid w:val="009C1239"/>
    <w:rsid w:val="009C1E66"/>
    <w:rsid w:val="009C3213"/>
    <w:rsid w:val="009C3F14"/>
    <w:rsid w:val="009C6D26"/>
    <w:rsid w:val="009D1F2B"/>
    <w:rsid w:val="009D6809"/>
    <w:rsid w:val="009E0C6E"/>
    <w:rsid w:val="009E1400"/>
    <w:rsid w:val="009E3157"/>
    <w:rsid w:val="009E7597"/>
    <w:rsid w:val="009F497A"/>
    <w:rsid w:val="009F6285"/>
    <w:rsid w:val="00A05A18"/>
    <w:rsid w:val="00A118BF"/>
    <w:rsid w:val="00A132A3"/>
    <w:rsid w:val="00A139E6"/>
    <w:rsid w:val="00A1501C"/>
    <w:rsid w:val="00A20078"/>
    <w:rsid w:val="00A241AD"/>
    <w:rsid w:val="00A2542E"/>
    <w:rsid w:val="00A26D99"/>
    <w:rsid w:val="00A34A89"/>
    <w:rsid w:val="00A36604"/>
    <w:rsid w:val="00A44322"/>
    <w:rsid w:val="00A45F07"/>
    <w:rsid w:val="00A55587"/>
    <w:rsid w:val="00A57A55"/>
    <w:rsid w:val="00A6344C"/>
    <w:rsid w:val="00A70CAF"/>
    <w:rsid w:val="00A71657"/>
    <w:rsid w:val="00A80BEA"/>
    <w:rsid w:val="00A85021"/>
    <w:rsid w:val="00A97C16"/>
    <w:rsid w:val="00AA0C0F"/>
    <w:rsid w:val="00AA7C2D"/>
    <w:rsid w:val="00AB0696"/>
    <w:rsid w:val="00AB2EAC"/>
    <w:rsid w:val="00AC0F8D"/>
    <w:rsid w:val="00AD683F"/>
    <w:rsid w:val="00AF6F6D"/>
    <w:rsid w:val="00B07A99"/>
    <w:rsid w:val="00B12AFB"/>
    <w:rsid w:val="00B14286"/>
    <w:rsid w:val="00B16021"/>
    <w:rsid w:val="00B2032C"/>
    <w:rsid w:val="00B31C3E"/>
    <w:rsid w:val="00B4054D"/>
    <w:rsid w:val="00B41178"/>
    <w:rsid w:val="00B45859"/>
    <w:rsid w:val="00B55183"/>
    <w:rsid w:val="00B710C7"/>
    <w:rsid w:val="00B80E17"/>
    <w:rsid w:val="00B87BDB"/>
    <w:rsid w:val="00B918CC"/>
    <w:rsid w:val="00B94107"/>
    <w:rsid w:val="00BA4471"/>
    <w:rsid w:val="00BB0326"/>
    <w:rsid w:val="00BB0967"/>
    <w:rsid w:val="00BB26BD"/>
    <w:rsid w:val="00BB3CC5"/>
    <w:rsid w:val="00BD0775"/>
    <w:rsid w:val="00BD4080"/>
    <w:rsid w:val="00BD5F78"/>
    <w:rsid w:val="00BD74F6"/>
    <w:rsid w:val="00BE6E76"/>
    <w:rsid w:val="00BF1951"/>
    <w:rsid w:val="00BF3F7D"/>
    <w:rsid w:val="00C00B0A"/>
    <w:rsid w:val="00C16788"/>
    <w:rsid w:val="00C20819"/>
    <w:rsid w:val="00C220F9"/>
    <w:rsid w:val="00C23C4E"/>
    <w:rsid w:val="00C24DAE"/>
    <w:rsid w:val="00C25AA4"/>
    <w:rsid w:val="00C25FFD"/>
    <w:rsid w:val="00C32B09"/>
    <w:rsid w:val="00C41CE3"/>
    <w:rsid w:val="00C50E2D"/>
    <w:rsid w:val="00C51090"/>
    <w:rsid w:val="00C5114C"/>
    <w:rsid w:val="00C52971"/>
    <w:rsid w:val="00C64606"/>
    <w:rsid w:val="00C73157"/>
    <w:rsid w:val="00C739B3"/>
    <w:rsid w:val="00C74E67"/>
    <w:rsid w:val="00C75AF2"/>
    <w:rsid w:val="00C82656"/>
    <w:rsid w:val="00C82E20"/>
    <w:rsid w:val="00C84737"/>
    <w:rsid w:val="00C84A15"/>
    <w:rsid w:val="00C86372"/>
    <w:rsid w:val="00CA4D87"/>
    <w:rsid w:val="00CA6D49"/>
    <w:rsid w:val="00CB4C15"/>
    <w:rsid w:val="00CB7A26"/>
    <w:rsid w:val="00CC33ED"/>
    <w:rsid w:val="00CD2F5E"/>
    <w:rsid w:val="00CD58F1"/>
    <w:rsid w:val="00CD682F"/>
    <w:rsid w:val="00CE3DD2"/>
    <w:rsid w:val="00CF0566"/>
    <w:rsid w:val="00CF4F26"/>
    <w:rsid w:val="00CF74C6"/>
    <w:rsid w:val="00D07DA4"/>
    <w:rsid w:val="00D411DD"/>
    <w:rsid w:val="00D42CFF"/>
    <w:rsid w:val="00D4748A"/>
    <w:rsid w:val="00D51A66"/>
    <w:rsid w:val="00D53190"/>
    <w:rsid w:val="00D54A3F"/>
    <w:rsid w:val="00D652C8"/>
    <w:rsid w:val="00D80456"/>
    <w:rsid w:val="00D97134"/>
    <w:rsid w:val="00DA550B"/>
    <w:rsid w:val="00DA6F38"/>
    <w:rsid w:val="00DB4421"/>
    <w:rsid w:val="00DC0195"/>
    <w:rsid w:val="00DE3178"/>
    <w:rsid w:val="00E00DB9"/>
    <w:rsid w:val="00E047FE"/>
    <w:rsid w:val="00E07DC4"/>
    <w:rsid w:val="00E204F4"/>
    <w:rsid w:val="00E263C5"/>
    <w:rsid w:val="00E27723"/>
    <w:rsid w:val="00E364C9"/>
    <w:rsid w:val="00E36EA6"/>
    <w:rsid w:val="00E52A86"/>
    <w:rsid w:val="00E5312A"/>
    <w:rsid w:val="00E6265C"/>
    <w:rsid w:val="00E62F8A"/>
    <w:rsid w:val="00E67135"/>
    <w:rsid w:val="00E716C6"/>
    <w:rsid w:val="00E82472"/>
    <w:rsid w:val="00E90FB6"/>
    <w:rsid w:val="00EA3519"/>
    <w:rsid w:val="00EB0727"/>
    <w:rsid w:val="00EB5D5F"/>
    <w:rsid w:val="00EB7AFA"/>
    <w:rsid w:val="00EC429B"/>
    <w:rsid w:val="00ED273D"/>
    <w:rsid w:val="00ED346D"/>
    <w:rsid w:val="00ED47C3"/>
    <w:rsid w:val="00EE1C6E"/>
    <w:rsid w:val="00F03816"/>
    <w:rsid w:val="00F0388E"/>
    <w:rsid w:val="00F116E0"/>
    <w:rsid w:val="00F15C0E"/>
    <w:rsid w:val="00F23220"/>
    <w:rsid w:val="00F316D6"/>
    <w:rsid w:val="00F452FE"/>
    <w:rsid w:val="00F5311F"/>
    <w:rsid w:val="00F601A8"/>
    <w:rsid w:val="00F60F00"/>
    <w:rsid w:val="00F62F64"/>
    <w:rsid w:val="00F707F0"/>
    <w:rsid w:val="00F719C9"/>
    <w:rsid w:val="00F758DB"/>
    <w:rsid w:val="00F81380"/>
    <w:rsid w:val="00F82F0C"/>
    <w:rsid w:val="00F90C3A"/>
    <w:rsid w:val="00F91AB1"/>
    <w:rsid w:val="00F95278"/>
    <w:rsid w:val="00FB0B44"/>
    <w:rsid w:val="00FB40E8"/>
    <w:rsid w:val="00FB52B8"/>
    <w:rsid w:val="00FB718C"/>
    <w:rsid w:val="00FC16FF"/>
    <w:rsid w:val="00FD0EE3"/>
    <w:rsid w:val="00FD3224"/>
    <w:rsid w:val="00FD328B"/>
    <w:rsid w:val="00FE3C0E"/>
    <w:rsid w:val="00FE4BB1"/>
    <w:rsid w:val="00FE75ED"/>
    <w:rsid w:val="00FE7C23"/>
    <w:rsid w:val="00FF0F89"/>
    <w:rsid w:val="00FF1240"/>
    <w:rsid w:val="00FF23BD"/>
    <w:rsid w:val="00FF4172"/>
    <w:rsid w:val="00FF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2"/>
    </o:shapelayout>
  </w:shapeDefaults>
  <w:decimalSymbol w:val=","/>
  <w:listSeparator w:val=";"/>
  <w14:docId w14:val="2153879D"/>
  <w15:chartTrackingRefBased/>
  <w15:docId w15:val="{C95DA9BF-11FB-334A-B6C1-279EA7F4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Body Text 2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53197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8C306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link w:val="Titolo3Carattere"/>
    <w:uiPriority w:val="9"/>
    <w:qFormat/>
    <w:rsid w:val="00B87BD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BF195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2251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630B25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2311CB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2311CB"/>
    <w:rPr>
      <w:b/>
      <w:bCs/>
    </w:rPr>
  </w:style>
  <w:style w:type="paragraph" w:customStyle="1" w:styleId="NormaleWeb2">
    <w:name w:val="Normale (Web)2"/>
    <w:basedOn w:val="Normale"/>
    <w:rsid w:val="0044714E"/>
    <w:pPr>
      <w:spacing w:after="115"/>
    </w:pPr>
    <w:rPr>
      <w:rFonts w:ascii="Tahoma" w:hAnsi="Tahoma" w:cs="Tahoma"/>
      <w:color w:val="717171"/>
    </w:rPr>
  </w:style>
  <w:style w:type="character" w:customStyle="1" w:styleId="IntestazioneCarattere">
    <w:name w:val="Intestazione Carattere"/>
    <w:link w:val="Intestazione"/>
    <w:rsid w:val="00C25AA4"/>
    <w:rPr>
      <w:sz w:val="24"/>
      <w:szCs w:val="24"/>
    </w:rPr>
  </w:style>
  <w:style w:type="paragraph" w:styleId="Titolo">
    <w:name w:val="Title"/>
    <w:basedOn w:val="Normale"/>
    <w:link w:val="TitoloCarattere"/>
    <w:qFormat/>
    <w:rsid w:val="00C25AA4"/>
    <w:pPr>
      <w:jc w:val="center"/>
    </w:pPr>
    <w:rPr>
      <w:rFonts w:ascii="Comic Sans MS" w:hAnsi="Comic Sans MS"/>
      <w:b/>
      <w:bCs/>
      <w:sz w:val="28"/>
      <w:lang w:val="x-none" w:eastAsia="x-none"/>
    </w:rPr>
  </w:style>
  <w:style w:type="character" w:customStyle="1" w:styleId="TitoloCarattere">
    <w:name w:val="Titolo Carattere"/>
    <w:link w:val="Titolo"/>
    <w:rsid w:val="00C25AA4"/>
    <w:rPr>
      <w:rFonts w:ascii="Comic Sans MS" w:hAnsi="Comic Sans MS"/>
      <w:b/>
      <w:bCs/>
      <w:sz w:val="28"/>
      <w:szCs w:val="24"/>
      <w:lang w:val="x-none" w:eastAsia="x-none"/>
    </w:rPr>
  </w:style>
  <w:style w:type="paragraph" w:customStyle="1" w:styleId="grassetto">
    <w:name w:val="grassetto"/>
    <w:basedOn w:val="Normale"/>
    <w:rsid w:val="00C25AA4"/>
    <w:pPr>
      <w:spacing w:before="100" w:beforeAutospacing="1" w:after="100" w:afterAutospacing="1"/>
    </w:pPr>
  </w:style>
  <w:style w:type="paragraph" w:customStyle="1" w:styleId="Default">
    <w:name w:val="Default"/>
    <w:qFormat/>
    <w:rsid w:val="00614D7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3C2F95"/>
    <w:pPr>
      <w:widowControl w:val="0"/>
      <w:autoSpaceDE w:val="0"/>
      <w:autoSpaceDN w:val="0"/>
      <w:spacing w:before="99"/>
      <w:outlineLvl w:val="1"/>
    </w:pPr>
    <w:rPr>
      <w:b/>
      <w:bCs/>
      <w:lang w:val="en-US" w:eastAsia="en-US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F707F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CorpodeltestoCarattere">
    <w:name w:val="Corpo del testo Carattere"/>
    <w:link w:val="Corpodeltesto"/>
    <w:uiPriority w:val="1"/>
    <w:rsid w:val="00F707F0"/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9D1F2B"/>
    <w:pPr>
      <w:widowControl w:val="0"/>
      <w:autoSpaceDE w:val="0"/>
      <w:autoSpaceDN w:val="0"/>
      <w:spacing w:before="33"/>
      <w:ind w:right="25"/>
      <w:jc w:val="center"/>
      <w:outlineLvl w:val="2"/>
    </w:pPr>
    <w:rPr>
      <w:rFonts w:ascii="Book Antiqua" w:eastAsia="Book Antiqua" w:hAnsi="Book Antiqua" w:cs="Book Antiqua"/>
      <w:i/>
      <w:sz w:val="28"/>
      <w:szCs w:val="28"/>
      <w:lang w:bidi="it-IT"/>
    </w:rPr>
  </w:style>
  <w:style w:type="character" w:customStyle="1" w:styleId="Titolo3Carattere">
    <w:name w:val="Titolo 3 Carattere"/>
    <w:link w:val="Titolo3"/>
    <w:uiPriority w:val="9"/>
    <w:rsid w:val="00B87BDB"/>
    <w:rPr>
      <w:b/>
      <w:bCs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EA351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A3519"/>
    <w:pPr>
      <w:widowControl w:val="0"/>
      <w:autoSpaceDE w:val="0"/>
      <w:autoSpaceDN w:val="0"/>
      <w:spacing w:line="224" w:lineRule="exact"/>
      <w:ind w:left="186"/>
      <w:jc w:val="center"/>
    </w:pPr>
    <w:rPr>
      <w:rFonts w:ascii="Garamond" w:eastAsia="Garamond" w:hAnsi="Garamond" w:cs="Garamond"/>
      <w:sz w:val="22"/>
      <w:szCs w:val="22"/>
      <w:lang w:bidi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7C105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deltesto23">
    <w:name w:val="Corpo del testo 23"/>
    <w:basedOn w:val="Normale"/>
    <w:qFormat/>
    <w:rsid w:val="00225747"/>
    <w:pPr>
      <w:suppressAutoHyphens/>
      <w:spacing w:after="120" w:line="480" w:lineRule="auto"/>
    </w:pPr>
    <w:rPr>
      <w:lang w:val="x-none" w:eastAsia="ar-SA"/>
    </w:rPr>
  </w:style>
  <w:style w:type="character" w:styleId="Enfasicorsivo">
    <w:name w:val="Emphasis"/>
    <w:uiPriority w:val="20"/>
    <w:qFormat/>
    <w:rsid w:val="00602D20"/>
    <w:rPr>
      <w:i/>
      <w:iCs/>
    </w:rPr>
  </w:style>
  <w:style w:type="character" w:customStyle="1" w:styleId="Titolo1Carattere">
    <w:name w:val="Titolo 1 Carattere"/>
    <w:link w:val="Titolo1"/>
    <w:rsid w:val="0053197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semiHidden/>
    <w:rsid w:val="008C306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fontstyle01">
    <w:name w:val="fontstyle01"/>
    <w:rsid w:val="0014686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146865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qFormat/>
    <w:rsid w:val="001D04F4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rsid w:val="001D04F4"/>
    <w:rPr>
      <w:sz w:val="24"/>
      <w:szCs w:val="24"/>
    </w:rPr>
  </w:style>
  <w:style w:type="character" w:customStyle="1" w:styleId="PidipaginaCarattere">
    <w:name w:val="Piè di pagina Carattere"/>
    <w:link w:val="Pidipagina"/>
    <w:uiPriority w:val="99"/>
    <w:rsid w:val="003F2ACC"/>
    <w:rPr>
      <w:sz w:val="24"/>
      <w:szCs w:val="24"/>
    </w:rPr>
  </w:style>
  <w:style w:type="paragraph" w:customStyle="1" w:styleId="Articolo">
    <w:name w:val="Articolo"/>
    <w:basedOn w:val="Normale"/>
    <w:link w:val="ArticoloCarattere"/>
    <w:qFormat/>
    <w:rsid w:val="00BA4471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link w:val="Articolo"/>
    <w:rsid w:val="00BA4471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link w:val="Paragrafoelenco"/>
    <w:uiPriority w:val="34"/>
    <w:qFormat/>
    <w:rsid w:val="00BA4471"/>
    <w:rPr>
      <w:rFonts w:ascii="Calibri" w:eastAsia="Calibri" w:hAnsi="Calibri"/>
      <w:sz w:val="22"/>
      <w:szCs w:val="22"/>
      <w:lang w:eastAsia="en-US"/>
    </w:rPr>
  </w:style>
  <w:style w:type="character" w:customStyle="1" w:styleId="ui-provider">
    <w:name w:val="ui-provider"/>
    <w:basedOn w:val="Carpredefinitoparagrafo"/>
    <w:rsid w:val="00BA4471"/>
  </w:style>
  <w:style w:type="paragraph" w:customStyle="1" w:styleId="Comma">
    <w:name w:val="Comma"/>
    <w:basedOn w:val="Paragrafoelenco"/>
    <w:link w:val="CommaCarattere"/>
    <w:qFormat/>
    <w:rsid w:val="00283B8B"/>
    <w:pPr>
      <w:numPr>
        <w:numId w:val="4"/>
      </w:numPr>
      <w:spacing w:after="240" w:line="240" w:lineRule="auto"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ParagrafoelencoCarattere"/>
    <w:link w:val="Comma"/>
    <w:rsid w:val="00283B8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rnetlink">
    <w:name w:val="Internet link"/>
    <w:rsid w:val="00406D82"/>
    <w:rPr>
      <w:color w:val="0000FF"/>
      <w:u w:val="single"/>
    </w:rPr>
  </w:style>
  <w:style w:type="paragraph" w:customStyle="1" w:styleId="sche3">
    <w:name w:val="sche_3"/>
    <w:rsid w:val="00E00DB9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0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1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8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1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s041008@pec.istruzione.it" TargetMode="External"/><Relationship Id="rId1" Type="http://schemas.openxmlformats.org/officeDocument/2006/relationships/hyperlink" Target="mailto:pais041008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https://pnrr.istruzione.it/wp-content/uploads/elementor/thumbs/FUTURA_V2-1-pyfi228dg1e0rzdtg5vfqw18rhasgoni6x248v7kvo.png" TargetMode="External"/><Relationship Id="rId1" Type="http://schemas.openxmlformats.org/officeDocument/2006/relationships/image" Target="media/image2.png"/><Relationship Id="rId5" Type="http://schemas.openxmlformats.org/officeDocument/2006/relationships/image" Target="media/image5.wmf"/><Relationship Id="rId4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user\Desktop\Carta%2520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81B50-762E-4C24-B602-3C35C4F37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Carta%20Intestata</Template>
  <TotalTime>4</TotalTime>
  <Pages>2</Pages>
  <Words>387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 Company</Company>
  <LinksUpToDate>false</LinksUpToDate>
  <CharactersWithSpaces>3163</CharactersWithSpaces>
  <SharedDoc>false</SharedDoc>
  <HLinks>
    <vt:vector size="18" baseType="variant">
      <vt:variant>
        <vt:i4>5832758</vt:i4>
      </vt:variant>
      <vt:variant>
        <vt:i4>3</vt:i4>
      </vt:variant>
      <vt:variant>
        <vt:i4>0</vt:i4>
      </vt:variant>
      <vt:variant>
        <vt:i4>5</vt:i4>
      </vt:variant>
      <vt:variant>
        <vt:lpwstr>mailto:pais041008@pec.istruzione.it</vt:lpwstr>
      </vt:variant>
      <vt:variant>
        <vt:lpwstr/>
      </vt:variant>
      <vt:variant>
        <vt:i4>1179685</vt:i4>
      </vt:variant>
      <vt:variant>
        <vt:i4>0</vt:i4>
      </vt:variant>
      <vt:variant>
        <vt:i4>0</vt:i4>
      </vt:variant>
      <vt:variant>
        <vt:i4>5</vt:i4>
      </vt:variant>
      <vt:variant>
        <vt:lpwstr>mailto:pais041008@istruzione.it</vt:lpwstr>
      </vt:variant>
      <vt:variant>
        <vt:lpwstr/>
      </vt:variant>
      <vt:variant>
        <vt:i4>7798786</vt:i4>
      </vt:variant>
      <vt:variant>
        <vt:i4>-1</vt:i4>
      </vt:variant>
      <vt:variant>
        <vt:i4>1055</vt:i4>
      </vt:variant>
      <vt:variant>
        <vt:i4>1</vt:i4>
      </vt:variant>
      <vt:variant>
        <vt:lpwstr>https://pnrr.istruzione.it/wp-content/uploads/elementor/thumbs/FUTURA_V2-1-pyfi228dg1e0rzdtg5vfqw18rhasgoni6x248v7kvo.png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user</dc:creator>
  <cp:keywords/>
  <cp:lastModifiedBy>IPSSAR Cascino</cp:lastModifiedBy>
  <cp:revision>5</cp:revision>
  <cp:lastPrinted>2023-02-02T10:21:00Z</cp:lastPrinted>
  <dcterms:created xsi:type="dcterms:W3CDTF">2023-06-27T19:00:00Z</dcterms:created>
  <dcterms:modified xsi:type="dcterms:W3CDTF">2023-06-28T09:45:00Z</dcterms:modified>
</cp:coreProperties>
</file>