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A8284" w14:textId="77777777" w:rsidR="009E0CBB" w:rsidRPr="00A569AC" w:rsidRDefault="009E0CBB" w:rsidP="009E0CBB">
      <w:pPr>
        <w:ind w:left="4956" w:firstLine="708"/>
        <w:jc w:val="right"/>
        <w:rPr>
          <w:b/>
        </w:rPr>
      </w:pPr>
      <w:r w:rsidRPr="00A569AC">
        <w:rPr>
          <w:b/>
        </w:rPr>
        <w:t>Al Dirigente Scolastico</w:t>
      </w:r>
    </w:p>
    <w:p w14:paraId="16EDCF5B" w14:textId="77777777" w:rsidR="009E0CBB" w:rsidRPr="00A569AC" w:rsidRDefault="009E0CBB" w:rsidP="009E0CBB">
      <w:pPr>
        <w:jc w:val="right"/>
        <w:rPr>
          <w:b/>
        </w:rPr>
      </w:pPr>
      <w:r w:rsidRPr="00A569AC">
        <w:rPr>
          <w:b/>
        </w:rPr>
        <w:t>dell’Istituto I.I.S. “Francesco Paolo Cascino”</w:t>
      </w:r>
    </w:p>
    <w:p w14:paraId="3C38A1E3" w14:textId="77777777" w:rsidR="009E0CBB" w:rsidRPr="00A569AC" w:rsidRDefault="009E0CBB" w:rsidP="009E0CBB">
      <w:pPr>
        <w:pStyle w:val="Default"/>
        <w:jc w:val="right"/>
        <w:rPr>
          <w:rFonts w:ascii="Times New Roman" w:hAnsi="Times New Roman" w:cs="Times New Roman"/>
          <w:b/>
          <w:color w:val="auto"/>
        </w:rPr>
      </w:pPr>
      <w:r w:rsidRPr="00A569AC">
        <w:rPr>
          <w:rFonts w:ascii="Times New Roman" w:hAnsi="Times New Roman" w:cs="Times New Roman"/>
          <w:b/>
          <w:color w:val="auto"/>
        </w:rPr>
        <w:t xml:space="preserve">Via Fattori, 60 </w:t>
      </w:r>
    </w:p>
    <w:p w14:paraId="63A75469" w14:textId="77777777" w:rsidR="009E0CBB" w:rsidRPr="00A569AC" w:rsidRDefault="009E0CBB" w:rsidP="009E0CBB">
      <w:pPr>
        <w:pStyle w:val="Default"/>
        <w:jc w:val="right"/>
        <w:rPr>
          <w:rFonts w:ascii="Times New Roman" w:hAnsi="Times New Roman" w:cs="Times New Roman"/>
          <w:b/>
          <w:color w:val="auto"/>
        </w:rPr>
      </w:pPr>
      <w:r w:rsidRPr="00A569AC">
        <w:rPr>
          <w:rFonts w:ascii="Times New Roman" w:hAnsi="Times New Roman" w:cs="Times New Roman"/>
          <w:b/>
          <w:color w:val="auto"/>
        </w:rPr>
        <w:t>90146 - Palermo</w:t>
      </w:r>
    </w:p>
    <w:p w14:paraId="41E6B115" w14:textId="77777777" w:rsidR="00505113" w:rsidRPr="00A569AC" w:rsidRDefault="00505113" w:rsidP="003A7BA0">
      <w:pPr>
        <w:rPr>
          <w:b/>
        </w:rPr>
      </w:pPr>
    </w:p>
    <w:p w14:paraId="5E2FF411" w14:textId="77777777" w:rsidR="00E00DB9" w:rsidRPr="00A569AC" w:rsidRDefault="00E00DB9" w:rsidP="003A7BA0">
      <w:pPr>
        <w:jc w:val="both"/>
        <w:rPr>
          <w:b/>
          <w:bCs/>
        </w:rPr>
      </w:pPr>
    </w:p>
    <w:p w14:paraId="70B8ABE9" w14:textId="77777777" w:rsidR="00012AD1" w:rsidRPr="00A569AC" w:rsidRDefault="00BD0775" w:rsidP="00012AD1">
      <w:pPr>
        <w:jc w:val="both"/>
        <w:rPr>
          <w:b/>
          <w:bCs/>
        </w:rPr>
      </w:pPr>
      <w:r w:rsidRPr="00A569AC">
        <w:rPr>
          <w:b/>
          <w:bCs/>
        </w:rPr>
        <w:t xml:space="preserve">OGGETTO: </w:t>
      </w:r>
      <w:r w:rsidR="00012AD1" w:rsidRPr="00A569AC">
        <w:rPr>
          <w:b/>
          <w:bCs/>
        </w:rPr>
        <w:t>Piano nazionale di ripresa e resilienza, Missione 4 – Istruzione e ricerca – Componente 1 – Potenziamento dell’offerta dei servizi di istruzione: dagli asili nido alle università – Investimento 3.2 “</w:t>
      </w:r>
      <w:r w:rsidR="00012AD1" w:rsidRPr="00A569AC">
        <w:rPr>
          <w:b/>
          <w:bCs/>
          <w:i/>
          <w:iCs/>
        </w:rPr>
        <w:t>Scuola 4.0. Scuole innovative, cablaggio, nuovi ambienti di apprendimento e laboratori</w:t>
      </w:r>
      <w:r w:rsidR="00012AD1" w:rsidRPr="00A569AC">
        <w:rPr>
          <w:b/>
          <w:bCs/>
        </w:rPr>
        <w:t xml:space="preserve">”, finanziato dall’Unione europea – </w:t>
      </w:r>
      <w:r w:rsidR="00012AD1" w:rsidRPr="00A569AC">
        <w:rPr>
          <w:b/>
          <w:bCs/>
          <w:i/>
          <w:iCs/>
        </w:rPr>
        <w:t>Next Generation EU</w:t>
      </w:r>
      <w:r w:rsidR="00012AD1" w:rsidRPr="00A569AC">
        <w:rPr>
          <w:b/>
          <w:bCs/>
        </w:rPr>
        <w:t xml:space="preserve"> – “</w:t>
      </w:r>
      <w:r w:rsidR="00012AD1" w:rsidRPr="00A569AC">
        <w:rPr>
          <w:rFonts w:eastAsia="Calibri"/>
          <w:b/>
          <w:lang w:eastAsia="en-US"/>
        </w:rPr>
        <w:t>Azione 2 - Next generation labs – Laboratori per le professioni digitali del futuro</w:t>
      </w:r>
      <w:r w:rsidR="00012AD1" w:rsidRPr="00A569AC">
        <w:rPr>
          <w:b/>
          <w:bCs/>
        </w:rPr>
        <w:t>”</w:t>
      </w:r>
      <w:r w:rsidR="00012AD1" w:rsidRPr="00A569AC">
        <w:rPr>
          <w:b/>
          <w:bCs/>
          <w:i/>
          <w:iCs/>
        </w:rPr>
        <w:t>.</w:t>
      </w:r>
      <w:r w:rsidR="00012AD1" w:rsidRPr="00A569AC">
        <w:rPr>
          <w:b/>
          <w:bCs/>
        </w:rPr>
        <w:t xml:space="preserve"> </w:t>
      </w:r>
    </w:p>
    <w:p w14:paraId="6904E94F" w14:textId="77A7FB15" w:rsidR="003A7BA0" w:rsidRPr="00A569AC" w:rsidRDefault="003A7BA0" w:rsidP="00012AD1">
      <w:pPr>
        <w:jc w:val="both"/>
        <w:rPr>
          <w:b/>
          <w:bCs/>
        </w:rPr>
      </w:pPr>
    </w:p>
    <w:p w14:paraId="129AA34E" w14:textId="77777777" w:rsidR="00012AD1" w:rsidRPr="00A569AC" w:rsidRDefault="00012AD1" w:rsidP="00012AD1">
      <w:pPr>
        <w:jc w:val="both"/>
        <w:rPr>
          <w:rFonts w:eastAsia="Calibri"/>
          <w:b/>
          <w:lang w:eastAsia="en-US"/>
        </w:rPr>
      </w:pPr>
      <w:r w:rsidRPr="00A569AC">
        <w:rPr>
          <w:rFonts w:eastAsia="Calibri"/>
          <w:b/>
          <w:lang w:eastAsia="en-US"/>
        </w:rPr>
        <w:t>Titolo del progetto: “I laboratori del futuro”</w:t>
      </w:r>
    </w:p>
    <w:p w14:paraId="51779CD6" w14:textId="77777777" w:rsidR="00012AD1" w:rsidRPr="00A569AC" w:rsidRDefault="00012AD1" w:rsidP="00012AD1">
      <w:pPr>
        <w:jc w:val="both"/>
        <w:rPr>
          <w:b/>
          <w:bCs/>
        </w:rPr>
      </w:pPr>
      <w:r w:rsidRPr="00A569AC">
        <w:rPr>
          <w:rFonts w:eastAsia="Calibri"/>
          <w:b/>
          <w:lang w:eastAsia="en-US"/>
        </w:rPr>
        <w:t>CUP:</w:t>
      </w:r>
      <w:r w:rsidRPr="00A569AC">
        <w:t xml:space="preserve"> </w:t>
      </w:r>
      <w:r w:rsidRPr="00A569AC">
        <w:rPr>
          <w:b/>
          <w:bCs/>
        </w:rPr>
        <w:t>I74D22003050006</w:t>
      </w:r>
    </w:p>
    <w:p w14:paraId="74C88BBD" w14:textId="77777777" w:rsidR="00012AD1" w:rsidRPr="00A569AC" w:rsidRDefault="00012AD1" w:rsidP="00012AD1">
      <w:pPr>
        <w:jc w:val="both"/>
        <w:rPr>
          <w:rFonts w:eastAsia="Calibri"/>
          <w:b/>
          <w:bCs/>
          <w:lang w:eastAsia="en-US"/>
        </w:rPr>
      </w:pPr>
      <w:r w:rsidRPr="00A569AC">
        <w:rPr>
          <w:b/>
        </w:rPr>
        <w:t>Codice identificativo Progetto M4C1I3.2-2022-962- P-18840</w:t>
      </w:r>
    </w:p>
    <w:p w14:paraId="1594B6A6" w14:textId="77777777" w:rsidR="00E00DB9" w:rsidRPr="00A569AC" w:rsidRDefault="00E00DB9" w:rsidP="003A7BA0">
      <w:pPr>
        <w:jc w:val="center"/>
        <w:rPr>
          <w:b/>
          <w:bCs/>
        </w:rPr>
      </w:pPr>
    </w:p>
    <w:p w14:paraId="4196135D" w14:textId="029DFF15" w:rsidR="00E00DB9" w:rsidRPr="00A569AC" w:rsidRDefault="00E00DB9" w:rsidP="00E00DB9">
      <w:pPr>
        <w:suppressAutoHyphens/>
        <w:spacing w:before="120" w:after="120" w:line="276" w:lineRule="auto"/>
        <w:ind w:left="283" w:right="30"/>
        <w:jc w:val="center"/>
        <w:rPr>
          <w:b/>
          <w:u w:val="single"/>
        </w:rPr>
      </w:pPr>
      <w:r w:rsidRPr="00A569AC">
        <w:rPr>
          <w:b/>
          <w:u w:val="single"/>
          <w:lang w:bidi="it-IT"/>
        </w:rPr>
        <w:t>ALLEGATO “A”</w:t>
      </w:r>
      <w:r w:rsidR="00A118BF" w:rsidRPr="00A569AC">
        <w:rPr>
          <w:b/>
          <w:u w:val="single"/>
          <w:lang w:bidi="it-IT"/>
        </w:rPr>
        <w:t xml:space="preserve"> ALL’</w:t>
      </w:r>
      <w:r w:rsidRPr="00A569AC">
        <w:rPr>
          <w:b/>
          <w:u w:val="single"/>
          <w:lang w:bidi="it-IT"/>
        </w:rPr>
        <w:t>AVVISO</w:t>
      </w:r>
      <w:r w:rsidR="00A118BF" w:rsidRPr="00A569AC">
        <w:rPr>
          <w:b/>
          <w:u w:val="single"/>
          <w:lang w:bidi="it-IT"/>
        </w:rPr>
        <w:t xml:space="preserve"> PROT. </w:t>
      </w:r>
      <w:r w:rsidR="00BB5E0C" w:rsidRPr="00A569AC">
        <w:rPr>
          <w:b/>
          <w:u w:val="single"/>
          <w:lang w:bidi="it-IT"/>
        </w:rPr>
        <w:t>PROT. N. 123</w:t>
      </w:r>
      <w:r w:rsidR="00012AD1" w:rsidRPr="00A569AC">
        <w:rPr>
          <w:b/>
          <w:u w:val="single"/>
          <w:lang w:bidi="it-IT"/>
        </w:rPr>
        <w:t>41</w:t>
      </w:r>
      <w:r w:rsidR="00BB5E0C" w:rsidRPr="00A569AC">
        <w:rPr>
          <w:b/>
          <w:u w:val="single"/>
          <w:lang w:bidi="it-IT"/>
        </w:rPr>
        <w:t xml:space="preserve"> DEL 23/06/2023</w:t>
      </w:r>
    </w:p>
    <w:p w14:paraId="3571B126" w14:textId="6E42F604" w:rsidR="00E00DB9" w:rsidRPr="00A569AC" w:rsidRDefault="00E00DB9" w:rsidP="00E00DB9">
      <w:pPr>
        <w:spacing w:beforeLines="60" w:before="144" w:afterLines="60" w:after="144" w:line="276" w:lineRule="auto"/>
        <w:jc w:val="center"/>
        <w:rPr>
          <w:b/>
          <w:lang w:bidi="it-IT"/>
        </w:rPr>
      </w:pPr>
      <w:r w:rsidRPr="00A569AC">
        <w:rPr>
          <w:b/>
          <w:bCs/>
        </w:rPr>
        <w:t xml:space="preserve">   </w:t>
      </w:r>
      <w:r w:rsidRPr="00A569AC">
        <w:rPr>
          <w:b/>
          <w:bCs/>
          <w:u w:val="single"/>
        </w:rPr>
        <w:t xml:space="preserve"> DOMANDA DI PARTECIPAZIONE</w:t>
      </w:r>
    </w:p>
    <w:p w14:paraId="0D45D989" w14:textId="77777777" w:rsidR="00A118BF" w:rsidRPr="00A569AC" w:rsidRDefault="00A118BF" w:rsidP="00E00DB9">
      <w:pPr>
        <w:jc w:val="center"/>
        <w:rPr>
          <w:b/>
          <w:bCs/>
        </w:rPr>
      </w:pPr>
      <w:r w:rsidRPr="00A569AC">
        <w:rPr>
          <w:b/>
          <w:bCs/>
        </w:rPr>
        <w:t xml:space="preserve">ALLA </w:t>
      </w:r>
      <w:r w:rsidR="00E00DB9" w:rsidRPr="00A569AC">
        <w:rPr>
          <w:b/>
          <w:bCs/>
        </w:rPr>
        <w:t>PROCEDURA DI SELEZIONE</w:t>
      </w:r>
      <w:r w:rsidR="00E00DB9" w:rsidRPr="00A569AC">
        <w:rPr>
          <w:b/>
          <w:lang w:bidi="it-IT"/>
        </w:rPr>
        <w:t xml:space="preserve"> </w:t>
      </w:r>
      <w:r w:rsidR="00E00DB9" w:rsidRPr="00A569AC">
        <w:rPr>
          <w:b/>
          <w:bCs/>
        </w:rPr>
        <w:t xml:space="preserve">PER IL CONFERIMENTO </w:t>
      </w:r>
    </w:p>
    <w:p w14:paraId="5B991474" w14:textId="0DC9AEDC" w:rsidR="00E00DB9" w:rsidRPr="00A569AC" w:rsidRDefault="00E00DB9" w:rsidP="00E00DB9">
      <w:pPr>
        <w:jc w:val="center"/>
        <w:rPr>
          <w:b/>
          <w:bCs/>
        </w:rPr>
      </w:pPr>
      <w:r w:rsidRPr="00A569AC">
        <w:rPr>
          <w:b/>
          <w:bCs/>
        </w:rPr>
        <w:t>DI INCARICHI INDIVIDUALI</w:t>
      </w:r>
    </w:p>
    <w:p w14:paraId="0E0BC92F" w14:textId="209A5419" w:rsidR="00E00DB9" w:rsidRPr="00A569AC" w:rsidRDefault="00E00DB9" w:rsidP="00E00DB9">
      <w:pPr>
        <w:jc w:val="center"/>
        <w:rPr>
          <w:b/>
        </w:rPr>
      </w:pPr>
      <w:r w:rsidRPr="00A569AC">
        <w:rPr>
          <w:rFonts w:eastAsia="Calibri"/>
          <w:b/>
          <w:bCs/>
          <w:u w:val="single"/>
        </w:rPr>
        <w:t xml:space="preserve"> ESPERTI GRUPPO DI PROGETTAZIONE</w:t>
      </w:r>
      <w:r w:rsidRPr="00A569AC">
        <w:rPr>
          <w:b/>
          <w:bCs/>
        </w:rPr>
        <w:t xml:space="preserve">  </w:t>
      </w:r>
    </w:p>
    <w:p w14:paraId="47C3E787" w14:textId="7531D694" w:rsidR="00E00DB9" w:rsidRPr="00A569AC" w:rsidRDefault="00E00DB9" w:rsidP="00E00DB9">
      <w:pPr>
        <w:spacing w:before="120" w:after="120" w:line="276" w:lineRule="auto"/>
        <w:jc w:val="center"/>
        <w:rPr>
          <w:b/>
          <w:bCs/>
        </w:rPr>
      </w:pPr>
    </w:p>
    <w:p w14:paraId="53B2B36D" w14:textId="4E45C6EA" w:rsidR="00E00DB9" w:rsidRPr="00A569AC" w:rsidRDefault="00E00DB9" w:rsidP="00E00DB9">
      <w:pPr>
        <w:spacing w:before="120" w:after="120" w:line="276" w:lineRule="auto"/>
        <w:jc w:val="both"/>
        <w:rPr>
          <w:b/>
        </w:rPr>
      </w:pPr>
      <w:bookmarkStart w:id="0" w:name="_Hlk54886935"/>
      <w:r w:rsidRPr="00A569AC">
        <w:rPr>
          <w:b/>
        </w:rPr>
        <w:t>Il/la sottoscritto/a __________________________</w:t>
      </w:r>
      <w:bookmarkStart w:id="1" w:name="_Hlk101543056"/>
      <w:r w:rsidRPr="00A569AC">
        <w:rPr>
          <w:b/>
        </w:rPr>
        <w:t>____________________</w:t>
      </w:r>
      <w:bookmarkEnd w:id="1"/>
      <w:r w:rsidRPr="00A569AC">
        <w:rPr>
          <w:b/>
        </w:rPr>
        <w:t xml:space="preserve"> nato/a </w:t>
      </w:r>
      <w:proofErr w:type="spellStart"/>
      <w:r w:rsidRPr="00A569AC">
        <w:rPr>
          <w:b/>
        </w:rPr>
        <w:t>a</w:t>
      </w:r>
      <w:proofErr w:type="spellEnd"/>
      <w:r w:rsidRPr="00A569AC">
        <w:rPr>
          <w:b/>
        </w:rPr>
        <w:t xml:space="preserve"> ________________________ il____________________</w:t>
      </w:r>
      <w:bookmarkStart w:id="2" w:name="_Hlk96611450"/>
      <w:r w:rsidRPr="00A569AC">
        <w:rPr>
          <w:b/>
        </w:rPr>
        <w:t xml:space="preserve"> residente a___________________________ Provincia di ___________________</w:t>
      </w:r>
      <w:bookmarkStart w:id="3" w:name="_Hlk76717201"/>
      <w:bookmarkEnd w:id="2"/>
      <w:r w:rsidRPr="00A569AC">
        <w:rPr>
          <w:b/>
        </w:rPr>
        <w:t xml:space="preserve"> Via/Piazza _______________________________</w:t>
      </w:r>
      <w:bookmarkStart w:id="4" w:name="_Hlk101543162"/>
      <w:r w:rsidRPr="00A569AC">
        <w:rPr>
          <w:b/>
        </w:rPr>
        <w:t>_</w:t>
      </w:r>
      <w:bookmarkStart w:id="5" w:name="_Hlk101543132"/>
      <w:r w:rsidRPr="00A569AC">
        <w:rPr>
          <w:b/>
        </w:rPr>
        <w:t>_______________</w:t>
      </w:r>
      <w:bookmarkEnd w:id="4"/>
      <w:bookmarkEnd w:id="5"/>
      <w:r w:rsidRPr="00A569AC">
        <w:rPr>
          <w:b/>
        </w:rPr>
        <w:t>n. _________</w:t>
      </w:r>
      <w:bookmarkEnd w:id="3"/>
      <w:r w:rsidRPr="00A569AC">
        <w:rPr>
          <w:b/>
        </w:rPr>
        <w:t xml:space="preserve"> Codice Fiscale </w:t>
      </w:r>
      <w:r w:rsidRPr="00A569AC">
        <w:rPr>
          <w:b/>
        </w:rPr>
        <w:lastRenderedPageBreak/>
        <w:t xml:space="preserve">________________________________________________________, in qualità di ______________________________________________ , docente in servizio presso l’I.I.S. “Francesco </w:t>
      </w:r>
      <w:r w:rsidR="00012AD1" w:rsidRPr="00A569AC">
        <w:rPr>
          <w:b/>
        </w:rPr>
        <w:t>P</w:t>
      </w:r>
      <w:r w:rsidRPr="00A569AC">
        <w:rPr>
          <w:b/>
        </w:rPr>
        <w:t>aolo Cascino” per l’insegnamento di ______________________________________________________</w:t>
      </w:r>
    </w:p>
    <w:p w14:paraId="099A38D7" w14:textId="77777777" w:rsidR="00E00DB9" w:rsidRPr="00A569AC" w:rsidRDefault="00E00DB9" w:rsidP="00E00DB9">
      <w:pPr>
        <w:spacing w:before="120" w:after="120" w:line="276" w:lineRule="auto"/>
        <w:rPr>
          <w:b/>
        </w:rPr>
      </w:pPr>
      <w:r w:rsidRPr="00A569AC">
        <w:rPr>
          <w:b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7C833438" w14:textId="77777777" w:rsidR="00E00DB9" w:rsidRPr="00A569AC" w:rsidRDefault="00E00DB9" w:rsidP="00E00DB9">
      <w:pPr>
        <w:spacing w:before="120" w:after="120" w:line="276" w:lineRule="auto"/>
        <w:jc w:val="center"/>
        <w:rPr>
          <w:b/>
        </w:rPr>
      </w:pPr>
      <w:r w:rsidRPr="00A569AC">
        <w:rPr>
          <w:b/>
        </w:rPr>
        <w:t>CHIEDE</w:t>
      </w:r>
    </w:p>
    <w:p w14:paraId="50773750" w14:textId="77777777" w:rsidR="00E00DB9" w:rsidRPr="00A569AC" w:rsidRDefault="00E00DB9" w:rsidP="00E00DB9">
      <w:pPr>
        <w:spacing w:before="120" w:after="120" w:line="276" w:lineRule="auto"/>
        <w:rPr>
          <w:bCs/>
        </w:rPr>
      </w:pPr>
      <w:r w:rsidRPr="00A569AC">
        <w:rPr>
          <w:bCs/>
        </w:rPr>
        <w:t xml:space="preserve">di essere ammesso/a </w:t>
      </w:r>
      <w:proofErr w:type="spellStart"/>
      <w:r w:rsidRPr="00A569AC">
        <w:rPr>
          <w:bCs/>
        </w:rPr>
        <w:t>a</w:t>
      </w:r>
      <w:proofErr w:type="spellEnd"/>
      <w:r w:rsidRPr="00A569AC">
        <w:rPr>
          <w:bCs/>
        </w:rPr>
        <w:t xml:space="preserve"> partecipare alla procedura in oggetto. </w:t>
      </w:r>
    </w:p>
    <w:p w14:paraId="0891D25B" w14:textId="77777777" w:rsidR="00E00DB9" w:rsidRPr="00A569AC" w:rsidRDefault="00E00DB9" w:rsidP="00E00DB9">
      <w:pPr>
        <w:pStyle w:val="sche3"/>
        <w:spacing w:before="120" w:after="120" w:line="276" w:lineRule="auto"/>
        <w:rPr>
          <w:sz w:val="24"/>
          <w:szCs w:val="24"/>
          <w:lang w:val="it-IT"/>
        </w:rPr>
      </w:pPr>
      <w:r w:rsidRPr="00A569AC">
        <w:rPr>
          <w:sz w:val="24"/>
          <w:szCs w:val="24"/>
          <w:lang w:val="it-IT"/>
        </w:rPr>
        <w:t xml:space="preserve">A tal fine, </w:t>
      </w:r>
      <w:r w:rsidRPr="00A569AC">
        <w:rPr>
          <w:b/>
          <w:bCs/>
          <w:sz w:val="24"/>
          <w:szCs w:val="24"/>
          <w:u w:val="single"/>
          <w:lang w:val="it-IT"/>
        </w:rPr>
        <w:t>dichiara</w:t>
      </w:r>
      <w:r w:rsidRPr="00A569AC">
        <w:rPr>
          <w:sz w:val="24"/>
          <w:szCs w:val="24"/>
          <w:lang w:val="it-IT"/>
        </w:rPr>
        <w:t>, sotto la propria responsabilità:</w:t>
      </w:r>
    </w:p>
    <w:p w14:paraId="5D3F9BD0" w14:textId="77777777" w:rsidR="00E00DB9" w:rsidRPr="00A569AC" w:rsidRDefault="00E00DB9" w:rsidP="00E00DB9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sz w:val="24"/>
          <w:szCs w:val="24"/>
          <w:lang w:val="it-IT"/>
        </w:rPr>
      </w:pPr>
      <w:r w:rsidRPr="00A569AC">
        <w:rPr>
          <w:sz w:val="24"/>
          <w:szCs w:val="24"/>
          <w:lang w:val="it-IT"/>
        </w:rPr>
        <w:t>che i recapiti presso i quali si intendono ricevere le comunicazioni sono i seguenti:</w:t>
      </w:r>
    </w:p>
    <w:p w14:paraId="6C496196" w14:textId="77777777" w:rsidR="00E00DB9" w:rsidRPr="00A569AC" w:rsidRDefault="00E00DB9" w:rsidP="00E00DB9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</w:rPr>
      </w:pPr>
      <w:r w:rsidRPr="00A569AC">
        <w:rPr>
          <w:sz w:val="24"/>
          <w:szCs w:val="24"/>
          <w:lang w:val="it-IT"/>
        </w:rPr>
        <w:t>residenza: _____________________________________________________________</w:t>
      </w:r>
    </w:p>
    <w:p w14:paraId="5631AE54" w14:textId="77777777" w:rsidR="00E00DB9" w:rsidRPr="00A569AC" w:rsidRDefault="00E00DB9" w:rsidP="00E00DB9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</w:rPr>
      </w:pPr>
      <w:r w:rsidRPr="00A569AC">
        <w:rPr>
          <w:sz w:val="24"/>
          <w:szCs w:val="24"/>
          <w:lang w:val="it-IT"/>
        </w:rPr>
        <w:t>indirizzo posta elettronica ordinaria: ________________________________________</w:t>
      </w:r>
    </w:p>
    <w:p w14:paraId="4AF9A9A7" w14:textId="77777777" w:rsidR="00E00DB9" w:rsidRPr="00A569AC" w:rsidRDefault="00E00DB9" w:rsidP="00E00DB9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  <w:lang w:val="it-IT"/>
        </w:rPr>
      </w:pPr>
      <w:r w:rsidRPr="00A569AC">
        <w:rPr>
          <w:sz w:val="24"/>
          <w:szCs w:val="24"/>
          <w:lang w:val="it-IT"/>
        </w:rPr>
        <w:t>indirizzo posta elettronica certificata (PEC): __________________________________</w:t>
      </w:r>
    </w:p>
    <w:p w14:paraId="66EE3D0A" w14:textId="77777777" w:rsidR="00E00DB9" w:rsidRPr="00A569AC" w:rsidRDefault="00E00DB9" w:rsidP="00E00DB9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</w:rPr>
      </w:pPr>
      <w:r w:rsidRPr="00A569AC">
        <w:rPr>
          <w:sz w:val="24"/>
          <w:szCs w:val="24"/>
          <w:lang w:val="it-IT"/>
        </w:rPr>
        <w:t>numero di telefono: _____________________________________________________,</w:t>
      </w:r>
    </w:p>
    <w:p w14:paraId="5CA88C83" w14:textId="77777777" w:rsidR="00E00DB9" w:rsidRPr="00A569AC" w:rsidRDefault="00E00DB9" w:rsidP="00E00DB9">
      <w:pPr>
        <w:pStyle w:val="sche3"/>
        <w:tabs>
          <w:tab w:val="left" w:pos="284"/>
        </w:tabs>
        <w:spacing w:before="120" w:after="120" w:line="276" w:lineRule="auto"/>
        <w:ind w:left="426"/>
        <w:rPr>
          <w:sz w:val="24"/>
          <w:szCs w:val="24"/>
          <w:lang w:val="it-IT"/>
        </w:rPr>
      </w:pPr>
      <w:r w:rsidRPr="00A569AC">
        <w:rPr>
          <w:sz w:val="24"/>
          <w:szCs w:val="24"/>
          <w:lang w:val="it-IT"/>
        </w:rPr>
        <w:t>autorizzando espressamente l’Istituzione scolastica all’utilizzo dei suddetti mezzi per effettuare le comunicazioni;</w:t>
      </w:r>
    </w:p>
    <w:p w14:paraId="49235C4D" w14:textId="03E707AA" w:rsidR="00E00DB9" w:rsidRPr="00A569AC" w:rsidRDefault="00E00DB9" w:rsidP="00E00DB9">
      <w:pPr>
        <w:pStyle w:val="Paragrafoelenco"/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before="120" w:after="120"/>
        <w:ind w:left="426" w:hanging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569AC">
        <w:rPr>
          <w:rFonts w:ascii="Times New Roman" w:hAnsi="Times New Roman"/>
          <w:sz w:val="24"/>
          <w:szCs w:val="24"/>
        </w:rPr>
        <w:t xml:space="preserve">di essere informato/a che l’istituzione scolastica non sarà responsabile per il caso di dispersione di comunicazioni dipendente da mancata o inesatta indicazione dei recapiti di cui al comma 1, </w:t>
      </w:r>
      <w:r w:rsidRPr="00A569AC">
        <w:rPr>
          <w:rFonts w:ascii="Times New Roman" w:hAnsi="Times New Roman"/>
          <w:sz w:val="24"/>
          <w:szCs w:val="24"/>
        </w:rPr>
        <w:lastRenderedPageBreak/>
        <w:t>oppure da mancata o tardiva comunicazione del cambiamento degli stessi;</w:t>
      </w:r>
    </w:p>
    <w:p w14:paraId="6C98C039" w14:textId="77777777" w:rsidR="00E00DB9" w:rsidRPr="00A569AC" w:rsidRDefault="00E00DB9" w:rsidP="00E00DB9">
      <w:pPr>
        <w:pStyle w:val="Paragrafoelenco"/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before="120" w:after="120"/>
        <w:ind w:left="426" w:hanging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569AC">
        <w:rPr>
          <w:rFonts w:ascii="Times New Roman" w:hAnsi="Times New Roman"/>
          <w:sz w:val="24"/>
          <w:szCs w:val="24"/>
        </w:rPr>
        <w:t>di aver preso visione del Decreto e dell’Avviso e di accettare tutte le condizioni ivi contenute;</w:t>
      </w:r>
    </w:p>
    <w:p w14:paraId="3B134B22" w14:textId="77777777" w:rsidR="00E00DB9" w:rsidRPr="00A569AC" w:rsidRDefault="00E00DB9" w:rsidP="00E00DB9">
      <w:pPr>
        <w:pStyle w:val="Paragrafoelenco"/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before="120" w:after="120"/>
        <w:ind w:left="426" w:hanging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569AC">
        <w:rPr>
          <w:rFonts w:ascii="Times New Roman" w:hAnsi="Times New Roman"/>
          <w:sz w:val="24"/>
          <w:szCs w:val="24"/>
        </w:rPr>
        <w:t>di aver preso visione dell’informativa di cui all’art. 10 dell’Avviso;</w:t>
      </w:r>
    </w:p>
    <w:p w14:paraId="6E363E13" w14:textId="77777777" w:rsidR="00E00DB9" w:rsidRPr="00A569AC" w:rsidRDefault="00E00DB9" w:rsidP="00E00DB9">
      <w:pPr>
        <w:pStyle w:val="Paragrafoelenco"/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before="120" w:after="360"/>
        <w:ind w:left="425" w:hanging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569AC">
        <w:rPr>
          <w:rFonts w:ascii="Times New Roman" w:hAnsi="Times New Roman"/>
          <w:sz w:val="24"/>
          <w:szCs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31F8603B" w14:textId="77777777" w:rsidR="00E00DB9" w:rsidRPr="00A569AC" w:rsidRDefault="00E00DB9" w:rsidP="00E00DB9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</w:pPr>
      <w:r w:rsidRPr="00A569AC">
        <w:t>Ai fini della partecipazione alla procedura in oggetto, il sottoscritto/a __________________________________</w:t>
      </w:r>
    </w:p>
    <w:p w14:paraId="4CF0D1D7" w14:textId="77777777" w:rsidR="00E00DB9" w:rsidRPr="00A569AC" w:rsidRDefault="00E00DB9" w:rsidP="00E00DB9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b/>
          <w:bCs/>
        </w:rPr>
      </w:pPr>
      <w:r w:rsidRPr="00A569AC">
        <w:rPr>
          <w:b/>
          <w:bCs/>
        </w:rPr>
        <w:t>DICHIARA ALTRESÌ</w:t>
      </w:r>
    </w:p>
    <w:p w14:paraId="4DAEF5F4" w14:textId="2D65A016" w:rsidR="00E00DB9" w:rsidRPr="00A569AC" w:rsidRDefault="00E00DB9" w:rsidP="00E00DB9">
      <w:pPr>
        <w:tabs>
          <w:tab w:val="left" w:pos="426"/>
        </w:tabs>
        <w:spacing w:before="120" w:after="120" w:line="276" w:lineRule="auto"/>
        <w:rPr>
          <w:bCs/>
        </w:rPr>
      </w:pPr>
      <w:r w:rsidRPr="00A569AC">
        <w:rPr>
          <w:bCs/>
        </w:rPr>
        <w:t xml:space="preserve">di possedere i requisiti di ammissione alla selezione in oggetto di cui all’art. 2 dell’Avviso prot. n. </w:t>
      </w:r>
      <w:r w:rsidR="00BB5E0C" w:rsidRPr="00A569AC">
        <w:rPr>
          <w:b/>
          <w:u w:val="single"/>
          <w:lang w:bidi="it-IT"/>
        </w:rPr>
        <w:t xml:space="preserve"> </w:t>
      </w:r>
      <w:r w:rsidR="00BB5E0C" w:rsidRPr="00A569AC">
        <w:rPr>
          <w:bCs/>
          <w:lang w:bidi="it-IT"/>
        </w:rPr>
        <w:t>123</w:t>
      </w:r>
      <w:r w:rsidR="005C49B3" w:rsidRPr="00A569AC">
        <w:rPr>
          <w:bCs/>
          <w:lang w:bidi="it-IT"/>
        </w:rPr>
        <w:t>41</w:t>
      </w:r>
      <w:r w:rsidR="00BB5E0C" w:rsidRPr="00A569AC">
        <w:rPr>
          <w:bCs/>
          <w:lang w:bidi="it-IT"/>
        </w:rPr>
        <w:t xml:space="preserve"> del 23/06/2023</w:t>
      </w:r>
      <w:r w:rsidR="00BB5E0C" w:rsidRPr="00A569AC">
        <w:rPr>
          <w:b/>
          <w:lang w:bidi="it-IT"/>
        </w:rPr>
        <w:t xml:space="preserve"> </w:t>
      </w:r>
      <w:r w:rsidRPr="00A569AC">
        <w:rPr>
          <w:bCs/>
        </w:rPr>
        <w:t xml:space="preserve">e, nello specifico, di: </w:t>
      </w:r>
    </w:p>
    <w:p w14:paraId="4C1E7692" w14:textId="77777777" w:rsidR="00E00DB9" w:rsidRPr="00A569AC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A569AC">
        <w:rPr>
          <w:rFonts w:ascii="Times New Roman" w:hAnsi="Times New Roman" w:cs="Times New Roman"/>
          <w:sz w:val="24"/>
          <w:szCs w:val="24"/>
        </w:rPr>
        <w:t xml:space="preserve">avere la cittadinanza italiana o di uno degli Stati membri dell’Unione europea; </w:t>
      </w:r>
    </w:p>
    <w:p w14:paraId="47B78C37" w14:textId="77777777" w:rsidR="00E00DB9" w:rsidRPr="00A569AC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A569AC">
        <w:rPr>
          <w:rFonts w:ascii="Times New Roman" w:hAnsi="Times New Roman" w:cs="Times New Roman"/>
          <w:sz w:val="24"/>
          <w:szCs w:val="24"/>
        </w:rPr>
        <w:t xml:space="preserve">avere il godimento dei diritti civili e politici; </w:t>
      </w:r>
    </w:p>
    <w:p w14:paraId="678AF744" w14:textId="77777777" w:rsidR="00E00DB9" w:rsidRPr="00A569AC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A569AC">
        <w:rPr>
          <w:rFonts w:ascii="Times New Roman" w:hAnsi="Times New Roman" w:cs="Times New Roman"/>
          <w:sz w:val="24"/>
          <w:szCs w:val="24"/>
        </w:rPr>
        <w:t>non essere stato escluso/a dall’elettorato politico attivo;</w:t>
      </w:r>
    </w:p>
    <w:p w14:paraId="593CCB03" w14:textId="77777777" w:rsidR="00E00DB9" w:rsidRPr="00A569AC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A569AC">
        <w:rPr>
          <w:rFonts w:ascii="Times New Roman" w:hAnsi="Times New Roman" w:cs="Times New Roman"/>
          <w:sz w:val="24"/>
          <w:szCs w:val="24"/>
        </w:rPr>
        <w:t>possedere l’idoneità fisica allo svolgimento delle funzioni cui la presente procedura di selezione si riferisce;</w:t>
      </w:r>
    </w:p>
    <w:p w14:paraId="0C450DBB" w14:textId="77777777" w:rsidR="00E00DB9" w:rsidRPr="00A569AC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A569AC">
        <w:rPr>
          <w:rFonts w:ascii="Times New Roman" w:hAnsi="Times New Roman" w:cs="Times New Roman"/>
          <w:sz w:val="24"/>
          <w:szCs w:val="24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502C7807" w14:textId="1A43CC4E" w:rsidR="00E00DB9" w:rsidRPr="00A569AC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A569AC">
        <w:rPr>
          <w:rFonts w:ascii="Times New Roman" w:hAnsi="Times New Roman" w:cs="Times New Roman"/>
          <w:sz w:val="24"/>
          <w:szCs w:val="24"/>
        </w:rPr>
        <w:t xml:space="preserve">non essere sottoposto/a </w:t>
      </w:r>
      <w:proofErr w:type="spellStart"/>
      <w:r w:rsidRPr="00A569AC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A569AC">
        <w:rPr>
          <w:rFonts w:ascii="Times New Roman" w:hAnsi="Times New Roman" w:cs="Times New Roman"/>
          <w:sz w:val="24"/>
          <w:szCs w:val="24"/>
        </w:rPr>
        <w:t xml:space="preserve"> procedimenti penali ovvero, se sì, a quali _______________________; </w:t>
      </w:r>
    </w:p>
    <w:p w14:paraId="55058E1E" w14:textId="77777777" w:rsidR="00E00DB9" w:rsidRPr="00A569AC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A569AC">
        <w:rPr>
          <w:rFonts w:ascii="Times New Roman" w:hAnsi="Times New Roman" w:cs="Times New Roman"/>
          <w:sz w:val="24"/>
          <w:szCs w:val="24"/>
        </w:rPr>
        <w:lastRenderedPageBreak/>
        <w:t>non essere stato/a destituito/a o dispensato/a dall’impiego presso una Pubblica Amministrazione;</w:t>
      </w:r>
    </w:p>
    <w:p w14:paraId="5129EC1D" w14:textId="77777777" w:rsidR="00E00DB9" w:rsidRPr="00A569AC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A569AC">
        <w:rPr>
          <w:rFonts w:ascii="Times New Roman" w:hAnsi="Times New Roman" w:cs="Times New Roman"/>
          <w:sz w:val="24"/>
          <w:szCs w:val="24"/>
        </w:rPr>
        <w:t>non essere stato/</w:t>
      </w:r>
      <w:proofErr w:type="spellStart"/>
      <w:r w:rsidRPr="00A569AC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A569AC">
        <w:rPr>
          <w:rFonts w:ascii="Times New Roman" w:hAnsi="Times New Roman" w:cs="Times New Roman"/>
          <w:sz w:val="24"/>
          <w:szCs w:val="24"/>
        </w:rPr>
        <w:t xml:space="preserve"> dichiarato/a decaduto/a o licenziato/a da un impiego statale;</w:t>
      </w:r>
    </w:p>
    <w:p w14:paraId="5053FEDC" w14:textId="77777777" w:rsidR="00E00DB9" w:rsidRPr="00A569AC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A569AC">
        <w:rPr>
          <w:rFonts w:ascii="Times New Roman" w:hAnsi="Times New Roman" w:cs="Times New Roman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14:paraId="41650E18" w14:textId="77777777" w:rsidR="00E00DB9" w:rsidRPr="00A569AC" w:rsidRDefault="00E00DB9" w:rsidP="00E00DB9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="Times New Roman" w:hAnsi="Times New Roman" w:cs="Times New Roman"/>
          <w:sz w:val="24"/>
          <w:szCs w:val="24"/>
        </w:rPr>
      </w:pPr>
      <w:r w:rsidRPr="00A569AC">
        <w:rPr>
          <w:rFonts w:ascii="Times New Roman" w:hAnsi="Times New Roman" w:cs="Times New Roman"/>
          <w:sz w:val="24"/>
          <w:szCs w:val="24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5CDA9631" w14:textId="77777777" w:rsidR="00E00DB9" w:rsidRPr="00A569AC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bookmarkStart w:id="6" w:name="_Hlk107862731"/>
      <w:r w:rsidRPr="00A569AC">
        <w:rPr>
          <w:rFonts w:ascii="Times New Roman" w:hAnsi="Times New Roman" w:cs="Times New Roman"/>
          <w:sz w:val="24"/>
          <w:szCs w:val="24"/>
        </w:rPr>
        <w:t>non trovarsi in situazioni di conflitto di interessi, anche potenziale, ai sensi dell’art. 53, comma 14, del d.lgs. n. 165/2001, che possano interferire con l’esercizio dell’incarico;</w:t>
      </w:r>
    </w:p>
    <w:bookmarkEnd w:id="6"/>
    <w:p w14:paraId="5368719A" w14:textId="77777777" w:rsidR="00E00DB9" w:rsidRPr="00A569AC" w:rsidRDefault="00E00DB9" w:rsidP="00E00DB9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b/>
          <w:bCs/>
        </w:rPr>
      </w:pPr>
    </w:p>
    <w:p w14:paraId="68DAF670" w14:textId="0F630F6A" w:rsidR="00E00DB9" w:rsidRPr="00A569AC" w:rsidRDefault="00E00DB9" w:rsidP="00E00DB9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</w:pPr>
      <w:r w:rsidRPr="00A569AC">
        <w:t xml:space="preserve">Si allega alla presente </w:t>
      </w:r>
      <w:r w:rsidRPr="00A569AC">
        <w:rPr>
          <w:i/>
          <w:iCs/>
        </w:rPr>
        <w:t>curriculum vitae</w:t>
      </w:r>
      <w:r w:rsidRPr="00A569AC"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012AD1" w:rsidRPr="00A569AC" w14:paraId="56C1FDC4" w14:textId="77777777" w:rsidTr="000278AE">
        <w:tc>
          <w:tcPr>
            <w:tcW w:w="4814" w:type="dxa"/>
          </w:tcPr>
          <w:p w14:paraId="332D0A32" w14:textId="77777777" w:rsidR="00E00DB9" w:rsidRPr="00A569AC" w:rsidRDefault="00E00DB9" w:rsidP="000278AE">
            <w:pPr>
              <w:spacing w:before="120" w:after="120" w:line="276" w:lineRule="auto"/>
              <w:jc w:val="center"/>
            </w:pPr>
            <w:r w:rsidRPr="00A569AC">
              <w:t>Luogo e data</w:t>
            </w:r>
          </w:p>
        </w:tc>
        <w:tc>
          <w:tcPr>
            <w:tcW w:w="4814" w:type="dxa"/>
          </w:tcPr>
          <w:p w14:paraId="61ECDC08" w14:textId="77777777" w:rsidR="00E00DB9" w:rsidRPr="00A569AC" w:rsidRDefault="00E00DB9" w:rsidP="000278AE">
            <w:pPr>
              <w:spacing w:before="120" w:after="120" w:line="276" w:lineRule="auto"/>
              <w:jc w:val="center"/>
            </w:pPr>
            <w:r w:rsidRPr="00A569AC">
              <w:t>Firma del Partecipante</w:t>
            </w:r>
          </w:p>
        </w:tc>
      </w:tr>
      <w:tr w:rsidR="00012AD1" w:rsidRPr="00012AD1" w14:paraId="68B24CEA" w14:textId="77777777" w:rsidTr="000278AE">
        <w:tc>
          <w:tcPr>
            <w:tcW w:w="4814" w:type="dxa"/>
          </w:tcPr>
          <w:p w14:paraId="6B312064" w14:textId="77777777" w:rsidR="00E00DB9" w:rsidRPr="00A569AC" w:rsidRDefault="00E00DB9" w:rsidP="000278AE">
            <w:pPr>
              <w:spacing w:before="120" w:after="120" w:line="276" w:lineRule="auto"/>
              <w:jc w:val="center"/>
            </w:pPr>
            <w:r w:rsidRPr="00A569AC">
              <w:t>_______________, ______________</w:t>
            </w:r>
          </w:p>
        </w:tc>
        <w:tc>
          <w:tcPr>
            <w:tcW w:w="4814" w:type="dxa"/>
          </w:tcPr>
          <w:p w14:paraId="56B49483" w14:textId="77777777" w:rsidR="00E00DB9" w:rsidRPr="00012AD1" w:rsidRDefault="00E00DB9" w:rsidP="000278AE">
            <w:pPr>
              <w:spacing w:before="120" w:after="120" w:line="276" w:lineRule="auto"/>
              <w:jc w:val="center"/>
            </w:pPr>
            <w:r w:rsidRPr="00A569AC">
              <w:t>____________________________</w:t>
            </w:r>
          </w:p>
        </w:tc>
      </w:tr>
    </w:tbl>
    <w:bookmarkEnd w:id="0"/>
    <w:p w14:paraId="147D2B40" w14:textId="4B0A7B61" w:rsidR="00BA4471" w:rsidRPr="00012AD1" w:rsidRDefault="00BA4471" w:rsidP="003A7BA0">
      <w:pPr>
        <w:ind w:left="2124" w:firstLine="708"/>
        <w:jc w:val="both"/>
        <w:rPr>
          <w:i/>
          <w:iCs/>
        </w:rPr>
      </w:pPr>
      <w:r w:rsidRPr="00012AD1">
        <w:rPr>
          <w:b/>
          <w:bCs/>
        </w:rPr>
        <w:tab/>
      </w:r>
      <w:r w:rsidRPr="00012AD1">
        <w:rPr>
          <w:b/>
          <w:bCs/>
        </w:rPr>
        <w:tab/>
      </w:r>
      <w:r w:rsidRPr="00012AD1">
        <w:rPr>
          <w:b/>
          <w:bCs/>
        </w:rPr>
        <w:tab/>
      </w:r>
      <w:r w:rsidRPr="00012AD1">
        <w:rPr>
          <w:b/>
          <w:bCs/>
        </w:rPr>
        <w:tab/>
      </w:r>
      <w:r w:rsidRPr="00012AD1">
        <w:rPr>
          <w:b/>
          <w:bCs/>
        </w:rPr>
        <w:tab/>
      </w:r>
      <w:r w:rsidRPr="00012AD1">
        <w:rPr>
          <w:b/>
          <w:bCs/>
        </w:rPr>
        <w:tab/>
      </w:r>
      <w:r w:rsidRPr="00012AD1">
        <w:rPr>
          <w:b/>
          <w:bCs/>
        </w:rPr>
        <w:tab/>
      </w:r>
      <w:r w:rsidRPr="00012AD1">
        <w:rPr>
          <w:b/>
          <w:bCs/>
        </w:rPr>
        <w:tab/>
      </w:r>
      <w:r w:rsidRPr="00012AD1">
        <w:rPr>
          <w:b/>
          <w:bCs/>
        </w:rPr>
        <w:tab/>
      </w:r>
      <w:r w:rsidRPr="00012AD1">
        <w:rPr>
          <w:b/>
          <w:bCs/>
        </w:rPr>
        <w:tab/>
      </w:r>
      <w:r w:rsidRPr="00012AD1">
        <w:rPr>
          <w:b/>
          <w:bCs/>
        </w:rPr>
        <w:tab/>
      </w:r>
      <w:r w:rsidRPr="00012AD1">
        <w:rPr>
          <w:b/>
          <w:bCs/>
        </w:rPr>
        <w:tab/>
      </w:r>
      <w:r w:rsidRPr="00012AD1">
        <w:rPr>
          <w:b/>
          <w:bCs/>
        </w:rPr>
        <w:tab/>
      </w:r>
      <w:r w:rsidRPr="00012AD1">
        <w:rPr>
          <w:b/>
          <w:bCs/>
        </w:rPr>
        <w:tab/>
      </w:r>
      <w:r w:rsidRPr="00012AD1">
        <w:rPr>
          <w:b/>
          <w:bCs/>
        </w:rPr>
        <w:tab/>
      </w:r>
      <w:r w:rsidRPr="00012AD1">
        <w:rPr>
          <w:b/>
          <w:bCs/>
        </w:rPr>
        <w:tab/>
      </w:r>
      <w:r w:rsidRPr="00012AD1">
        <w:rPr>
          <w:b/>
          <w:bCs/>
        </w:rPr>
        <w:tab/>
      </w:r>
      <w:r w:rsidRPr="00012AD1">
        <w:rPr>
          <w:b/>
          <w:bCs/>
        </w:rPr>
        <w:tab/>
      </w:r>
      <w:r w:rsidRPr="00012AD1">
        <w:rPr>
          <w:b/>
          <w:bCs/>
        </w:rPr>
        <w:tab/>
      </w:r>
      <w:r w:rsidRPr="00012AD1">
        <w:rPr>
          <w:b/>
          <w:bCs/>
        </w:rPr>
        <w:tab/>
      </w:r>
      <w:r w:rsidRPr="00012AD1">
        <w:rPr>
          <w:b/>
          <w:bCs/>
        </w:rPr>
        <w:tab/>
      </w:r>
      <w:r w:rsidRPr="00012AD1">
        <w:rPr>
          <w:b/>
          <w:bCs/>
        </w:rPr>
        <w:tab/>
      </w:r>
      <w:r w:rsidRPr="00012AD1">
        <w:rPr>
          <w:b/>
          <w:bCs/>
        </w:rPr>
        <w:tab/>
      </w:r>
      <w:r w:rsidRPr="00012AD1">
        <w:rPr>
          <w:b/>
          <w:bCs/>
        </w:rPr>
        <w:tab/>
      </w:r>
      <w:r w:rsidRPr="00012AD1">
        <w:rPr>
          <w:b/>
          <w:bCs/>
        </w:rPr>
        <w:tab/>
      </w:r>
      <w:r w:rsidRPr="00012AD1">
        <w:rPr>
          <w:b/>
          <w:bCs/>
        </w:rPr>
        <w:tab/>
        <w:t xml:space="preserve">    </w:t>
      </w:r>
      <w:r w:rsidRPr="00012AD1">
        <w:rPr>
          <w:b/>
          <w:bCs/>
        </w:rPr>
        <w:tab/>
      </w:r>
      <w:r w:rsidRPr="00012AD1">
        <w:rPr>
          <w:b/>
          <w:bCs/>
        </w:rPr>
        <w:tab/>
      </w:r>
      <w:r w:rsidRPr="00012AD1">
        <w:rPr>
          <w:b/>
          <w:bCs/>
        </w:rPr>
        <w:tab/>
      </w:r>
    </w:p>
    <w:sectPr w:rsidR="00BA4471" w:rsidRPr="00012AD1" w:rsidSect="00687C84">
      <w:headerReference w:type="default" r:id="rId8"/>
      <w:footerReference w:type="default" r:id="rId9"/>
      <w:type w:val="continuous"/>
      <w:pgSz w:w="11906" w:h="16838" w:code="9"/>
      <w:pgMar w:top="1843" w:right="1133" w:bottom="720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B7A39" w14:textId="77777777" w:rsidR="00575113" w:rsidRDefault="00575113">
      <w:r>
        <w:separator/>
      </w:r>
    </w:p>
  </w:endnote>
  <w:endnote w:type="continuationSeparator" w:id="0">
    <w:p w14:paraId="5189237E" w14:textId="77777777" w:rsidR="00575113" w:rsidRDefault="00575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B6549" w14:textId="77777777" w:rsidR="00816CD8" w:rsidRDefault="00816CD8" w:rsidP="00816CD8">
    <w:pPr>
      <w:pBdr>
        <w:top w:val="single" w:sz="4" w:space="1" w:color="auto"/>
      </w:pBdr>
      <w:jc w:val="center"/>
      <w:rPr>
        <w:sz w:val="20"/>
        <w:szCs w:val="20"/>
      </w:rPr>
    </w:pPr>
    <w:r>
      <w:rPr>
        <w:sz w:val="20"/>
        <w:szCs w:val="20"/>
      </w:rPr>
      <w:t xml:space="preserve">Via G. Fattori, 60 – 90146 </w:t>
    </w:r>
    <w:proofErr w:type="gramStart"/>
    <w:r>
      <w:rPr>
        <w:sz w:val="20"/>
        <w:szCs w:val="20"/>
      </w:rPr>
      <w:t>Palermo  Tel.</w:t>
    </w:r>
    <w:proofErr w:type="gramEnd"/>
    <w:r>
      <w:rPr>
        <w:sz w:val="20"/>
        <w:szCs w:val="20"/>
      </w:rPr>
      <w:t xml:space="preserve"> 091 670 12 43 </w:t>
    </w:r>
  </w:p>
  <w:p w14:paraId="6BB978E2" w14:textId="77777777" w:rsidR="00816CD8" w:rsidRDefault="00816CD8" w:rsidP="00816CD8">
    <w:pPr>
      <w:pStyle w:val="Pidipagina"/>
      <w:jc w:val="center"/>
      <w:rPr>
        <w:sz w:val="20"/>
        <w:szCs w:val="20"/>
        <w:lang w:val="en-GB"/>
      </w:rPr>
    </w:pPr>
    <w:r>
      <w:rPr>
        <w:sz w:val="20"/>
        <w:szCs w:val="20"/>
        <w:lang w:val="en-GB"/>
      </w:rPr>
      <w:t xml:space="preserve">Cod. </w:t>
    </w:r>
    <w:proofErr w:type="spellStart"/>
    <w:r>
      <w:rPr>
        <w:sz w:val="20"/>
        <w:szCs w:val="20"/>
        <w:lang w:val="en-GB"/>
      </w:rPr>
      <w:t>Mecc</w:t>
    </w:r>
    <w:proofErr w:type="spellEnd"/>
    <w:r>
      <w:rPr>
        <w:sz w:val="20"/>
        <w:szCs w:val="20"/>
        <w:lang w:val="en-GB"/>
      </w:rPr>
      <w:t xml:space="preserve">. </w:t>
    </w:r>
    <w:r>
      <w:rPr>
        <w:b/>
        <w:sz w:val="20"/>
        <w:szCs w:val="20"/>
        <w:lang w:val="en-GB"/>
      </w:rPr>
      <w:t>PAIS041008</w:t>
    </w:r>
    <w:r>
      <w:rPr>
        <w:sz w:val="20"/>
        <w:szCs w:val="20"/>
        <w:lang w:val="en-GB"/>
      </w:rPr>
      <w:t xml:space="preserve"> - Cod. </w:t>
    </w:r>
    <w:proofErr w:type="spellStart"/>
    <w:r>
      <w:rPr>
        <w:sz w:val="20"/>
        <w:szCs w:val="20"/>
        <w:lang w:val="en-GB"/>
      </w:rPr>
      <w:t>Fisc</w:t>
    </w:r>
    <w:proofErr w:type="spellEnd"/>
    <w:r>
      <w:rPr>
        <w:sz w:val="20"/>
        <w:szCs w:val="20"/>
        <w:lang w:val="en-GB"/>
      </w:rPr>
      <w:t xml:space="preserve">. </w:t>
    </w:r>
    <w:r>
      <w:rPr>
        <w:b/>
        <w:sz w:val="20"/>
        <w:szCs w:val="20"/>
        <w:lang w:val="en-GB"/>
      </w:rPr>
      <w:t>97357930821</w:t>
    </w:r>
    <w:r>
      <w:rPr>
        <w:sz w:val="20"/>
        <w:szCs w:val="20"/>
        <w:lang w:val="en-GB"/>
      </w:rPr>
      <w:t xml:space="preserve"> </w:t>
    </w:r>
  </w:p>
  <w:p w14:paraId="455F6E5D" w14:textId="77777777" w:rsidR="00816CD8" w:rsidRDefault="00816CD8" w:rsidP="00816CD8">
    <w:pPr>
      <w:pStyle w:val="Pidipagina"/>
      <w:jc w:val="center"/>
      <w:rPr>
        <w:sz w:val="20"/>
        <w:szCs w:val="20"/>
      </w:rPr>
    </w:pPr>
    <w:r>
      <w:rPr>
        <w:sz w:val="20"/>
        <w:szCs w:val="20"/>
      </w:rPr>
      <w:t xml:space="preserve">E-mail: </w:t>
    </w:r>
    <w:hyperlink r:id="rId1" w:history="1">
      <w:r>
        <w:rPr>
          <w:rStyle w:val="Collegamentoipertestuale"/>
          <w:sz w:val="20"/>
          <w:szCs w:val="20"/>
        </w:rPr>
        <w:t>pais041008@istruzione.it</w:t>
      </w:r>
    </w:hyperlink>
    <w:r>
      <w:rPr>
        <w:sz w:val="20"/>
        <w:szCs w:val="20"/>
      </w:rPr>
      <w:t xml:space="preserve"> – PEC: </w:t>
    </w:r>
    <w:hyperlink r:id="rId2" w:history="1">
      <w:r>
        <w:rPr>
          <w:rStyle w:val="Collegamentoipertestuale"/>
          <w:sz w:val="20"/>
          <w:szCs w:val="20"/>
        </w:rPr>
        <w:t>pais041008@pec.istruzione.it</w:t>
      </w:r>
    </w:hyperlink>
  </w:p>
  <w:p w14:paraId="7919ADCA" w14:textId="77777777" w:rsidR="00816CD8" w:rsidRDefault="00816CD8">
    <w:pPr>
      <w:pStyle w:val="Pidipagina"/>
    </w:pPr>
  </w:p>
  <w:p w14:paraId="692D0D93" w14:textId="77777777" w:rsidR="00DE3178" w:rsidRPr="00E27723" w:rsidRDefault="00DE3178" w:rsidP="00C7315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2AD62" w14:textId="77777777" w:rsidR="00575113" w:rsidRDefault="00575113">
      <w:r>
        <w:separator/>
      </w:r>
    </w:p>
  </w:footnote>
  <w:footnote w:type="continuationSeparator" w:id="0">
    <w:p w14:paraId="38E73B84" w14:textId="77777777" w:rsidR="00575113" w:rsidRDefault="00575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3F0FF" w14:textId="77777777" w:rsidR="00DE3178" w:rsidRPr="00FB52B8" w:rsidRDefault="00FB52B8">
    <w:pPr>
      <w:pStyle w:val="Intestazione"/>
      <w:tabs>
        <w:tab w:val="clear" w:pos="9638"/>
        <w:tab w:val="left" w:pos="1985"/>
      </w:tabs>
      <w:jc w:val="center"/>
      <w:rPr>
        <w:smallCaps/>
        <w:color w:val="0000FF"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smallCaps/>
        <w:noProof/>
        <w:color w:val="0000FF"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74EAE680" wp14:editId="7299B3E5">
              <wp:simplePos x="0" y="0"/>
              <wp:positionH relativeFrom="page">
                <wp:posOffset>7012305</wp:posOffset>
              </wp:positionH>
              <wp:positionV relativeFrom="page">
                <wp:posOffset>7520940</wp:posOffset>
              </wp:positionV>
              <wp:extent cx="373380" cy="2183130"/>
              <wp:effectExtent l="0" t="0" r="0" b="0"/>
              <wp:wrapNone/>
              <wp:docPr id="1" name="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7338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86AFC3" w14:textId="77777777" w:rsidR="00A97C16" w:rsidRPr="00A97C16" w:rsidRDefault="00A97C16">
                          <w:pPr>
                            <w:pStyle w:val="Pidipagina"/>
                            <w:rPr>
                              <w:sz w:val="16"/>
                              <w:szCs w:val="16"/>
                            </w:rPr>
                          </w:pPr>
                          <w:r w:rsidRPr="00A97C16">
                            <w:rPr>
                              <w:rFonts w:ascii="Calibri Light" w:hAnsi="Calibri Light"/>
                            </w:rPr>
                            <w:t>P</w:t>
                          </w:r>
                          <w:r w:rsidRPr="00A97C16">
                            <w:rPr>
                              <w:sz w:val="16"/>
                              <w:szCs w:val="16"/>
                            </w:rPr>
                            <w:t>ag.</w:t>
                          </w:r>
                          <w:r w:rsidRPr="00A97C16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97C16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A97C16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54F8F">
                            <w:rPr>
                              <w:noProof/>
                              <w:sz w:val="16"/>
                              <w:szCs w:val="16"/>
                            </w:rPr>
                            <w:t>8</w:t>
                          </w:r>
                          <w:r w:rsidRPr="00A97C16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EAE680" id=" 33" o:spid="_x0000_s1026" style="position:absolute;left:0;text-align:left;margin-left:552.15pt;margin-top:592.2pt;width:29.4pt;height:171.9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" o:allowincell="f" filled="f" stroked="f">
              <v:path arrowok="t"/>
              <v:textbox style="layout-flow:vertical;mso-layout-flow-alt:bottom-to-top;mso-fit-shape-to-text:t">
                <w:txbxContent>
                  <w:p w14:paraId="6B86AFC3" w14:textId="77777777" w:rsidR="00A97C16" w:rsidRPr="00A97C16" w:rsidRDefault="00A97C16">
                    <w:pPr>
                      <w:pStyle w:val="Pidipagina"/>
                      <w:rPr>
                        <w:sz w:val="16"/>
                        <w:szCs w:val="16"/>
                      </w:rPr>
                    </w:pPr>
                    <w:r w:rsidRPr="00A97C16">
                      <w:rPr>
                        <w:rFonts w:ascii="Calibri Light" w:hAnsi="Calibri Light"/>
                      </w:rPr>
                      <w:t>P</w:t>
                    </w:r>
                    <w:r w:rsidRPr="00A97C16">
                      <w:rPr>
                        <w:sz w:val="16"/>
                        <w:szCs w:val="16"/>
                      </w:rPr>
                      <w:t>ag.</w:t>
                    </w:r>
                    <w:r w:rsidRPr="00A97C16">
                      <w:rPr>
                        <w:sz w:val="16"/>
                        <w:szCs w:val="16"/>
                      </w:rPr>
                      <w:fldChar w:fldCharType="begin"/>
                    </w:r>
                    <w:r w:rsidRPr="00A97C16">
                      <w:rPr>
                        <w:sz w:val="16"/>
                        <w:szCs w:val="16"/>
                      </w:rPr>
                      <w:instrText>PAGE    \* MERGEFORMAT</w:instrText>
                    </w:r>
                    <w:r w:rsidRPr="00A97C16">
                      <w:rPr>
                        <w:sz w:val="16"/>
                        <w:szCs w:val="16"/>
                      </w:rPr>
                      <w:fldChar w:fldCharType="separate"/>
                    </w:r>
                    <w:r w:rsidR="00354F8F">
                      <w:rPr>
                        <w:noProof/>
                        <w:sz w:val="16"/>
                        <w:szCs w:val="16"/>
                      </w:rPr>
                      <w:t>8</w:t>
                    </w:r>
                    <w:r w:rsidRPr="00A97C16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0" locked="0" layoutInCell="1" allowOverlap="1" wp14:anchorId="0D97564D" wp14:editId="01D67010">
          <wp:simplePos x="0" y="0"/>
          <wp:positionH relativeFrom="column">
            <wp:posOffset>-624840</wp:posOffset>
          </wp:positionH>
          <wp:positionV relativeFrom="paragraph">
            <wp:posOffset>-55880</wp:posOffset>
          </wp:positionV>
          <wp:extent cx="7315200" cy="1085850"/>
          <wp:effectExtent l="0" t="0" r="0" b="0"/>
          <wp:wrapNone/>
          <wp:docPr id="31" name="Immagine 31" descr="Logo Futura La Scuola per L’Italia Domani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31" descr="Logo Futura La Scuola per L’Italia Domani"/>
                  <pic:cNvPicPr>
                    <a:picLocks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6660" cy="368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812D4C" w14:textId="77777777" w:rsidR="00DE3178" w:rsidRPr="00FB52B8" w:rsidRDefault="00DE3178">
    <w:pPr>
      <w:pStyle w:val="Intestazione"/>
      <w:tabs>
        <w:tab w:val="left" w:pos="1985"/>
      </w:tabs>
      <w:jc w:val="center"/>
      <w:rPr>
        <w:smallCaps/>
        <w:color w:val="0000FF"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43B37B1A" w14:textId="77777777" w:rsidR="00DE3178" w:rsidRPr="00FB52B8" w:rsidRDefault="00DE3178">
    <w:pPr>
      <w:pStyle w:val="Intestazione"/>
      <w:tabs>
        <w:tab w:val="clear" w:pos="4819"/>
        <w:tab w:val="clear" w:pos="9638"/>
        <w:tab w:val="left" w:pos="6237"/>
      </w:tabs>
      <w:jc w:val="center"/>
      <w:rPr>
        <w:smallCaps/>
        <w:color w:val="0000FF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57865AA7" w14:textId="77777777" w:rsidR="00DE3178" w:rsidRPr="00FB52B8" w:rsidRDefault="00DE3178">
    <w:pPr>
      <w:pStyle w:val="Intestazione"/>
      <w:tabs>
        <w:tab w:val="clear" w:pos="4819"/>
        <w:tab w:val="clear" w:pos="9638"/>
        <w:tab w:val="left" w:pos="6237"/>
      </w:tabs>
      <w:jc w:val="center"/>
      <w:rPr>
        <w:smallCaps/>
        <w:color w:val="0000FF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58509A13" w14:textId="77777777" w:rsidR="00DE3178" w:rsidRPr="00FB52B8" w:rsidRDefault="00FB52B8">
    <w:pPr>
      <w:pStyle w:val="Intestazione"/>
      <w:tabs>
        <w:tab w:val="clear" w:pos="4819"/>
        <w:tab w:val="clear" w:pos="9638"/>
        <w:tab w:val="left" w:pos="6237"/>
      </w:tabs>
      <w:jc w:val="center"/>
      <w:rPr>
        <w:smallCaps/>
        <w:color w:val="0000FF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smallCaps/>
        <w:noProof/>
        <w:color w:val="0000FF"/>
        <w:sz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6704" behindDoc="0" locked="0" layoutInCell="1" allowOverlap="1" wp14:anchorId="1A95D01C" wp14:editId="005D81CB">
          <wp:simplePos x="0" y="0"/>
          <wp:positionH relativeFrom="column">
            <wp:posOffset>5328285</wp:posOffset>
          </wp:positionH>
          <wp:positionV relativeFrom="paragraph">
            <wp:posOffset>180975</wp:posOffset>
          </wp:positionV>
          <wp:extent cx="793115" cy="750570"/>
          <wp:effectExtent l="0" t="0" r="0" b="0"/>
          <wp:wrapNone/>
          <wp:docPr id="26" name="Immagine 2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6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115" cy="750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33A9D7" w14:textId="77777777" w:rsidR="00DE3178" w:rsidRPr="00FB52B8" w:rsidRDefault="00FB52B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smallCaps/>
        <w:noProof/>
        <w:color w:val="0000FF"/>
        <w:sz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7728" behindDoc="0" locked="0" layoutInCell="1" allowOverlap="1" wp14:anchorId="1E48F508" wp14:editId="6FECF4CB">
          <wp:simplePos x="0" y="0"/>
          <wp:positionH relativeFrom="column">
            <wp:posOffset>2042795</wp:posOffset>
          </wp:positionH>
          <wp:positionV relativeFrom="paragraph">
            <wp:posOffset>5080</wp:posOffset>
          </wp:positionV>
          <wp:extent cx="2036445" cy="1096010"/>
          <wp:effectExtent l="0" t="0" r="0" b="0"/>
          <wp:wrapNone/>
          <wp:docPr id="29" name="Immagine 2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9"/>
                  <pic:cNvPicPr>
                    <a:picLocks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6445" cy="1096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B52B8">
      <w:rPr>
        <w:smallCaps/>
        <w:noProof/>
        <w:color w:val="0000FF"/>
        <w:sz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5680" behindDoc="0" locked="0" layoutInCell="1" allowOverlap="1" wp14:anchorId="70780382" wp14:editId="472B847E">
          <wp:simplePos x="0" y="0"/>
          <wp:positionH relativeFrom="column">
            <wp:posOffset>9525</wp:posOffset>
          </wp:positionH>
          <wp:positionV relativeFrom="paragraph">
            <wp:posOffset>13970</wp:posOffset>
          </wp:positionV>
          <wp:extent cx="520700" cy="636905"/>
          <wp:effectExtent l="0" t="0" r="0" b="0"/>
          <wp:wrapNone/>
          <wp:docPr id="25" name="Immagine 2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5"/>
                  <pic:cNvPicPr>
                    <a:picLocks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0700" cy="636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0755E8" w14:textId="77777777" w:rsidR="00DE3178" w:rsidRPr="00FB52B8" w:rsidRDefault="00DE317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28774C9F" w14:textId="77777777" w:rsidR="00DE3178" w:rsidRPr="00FB52B8" w:rsidRDefault="00DE317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03C3311A" w14:textId="77777777" w:rsidR="00DE3178" w:rsidRPr="00FB52B8" w:rsidRDefault="00DE317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723F74E7" w14:textId="77777777" w:rsidR="00DE3178" w:rsidRPr="00FB52B8" w:rsidRDefault="00DE317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istituto  istruzione  superiore</w:t>
    </w:r>
  </w:p>
  <w:p w14:paraId="0774C68B" w14:textId="77777777" w:rsidR="00DE3178" w:rsidRPr="00FB52B8" w:rsidRDefault="00DE3178" w:rsidP="00E27723">
    <w:pPr>
      <w:pStyle w:val="Intestazione"/>
      <w:tabs>
        <w:tab w:val="left" w:pos="1985"/>
      </w:tabs>
      <w:spacing w:line="360" w:lineRule="auto"/>
      <w:jc w:val="center"/>
      <w:rPr>
        <w:i/>
        <w:smallCaps/>
        <w:color w:val="0000FF"/>
        <w:sz w:val="36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i/>
        <w:smallCaps/>
        <w:color w:val="0000FF"/>
        <w:sz w:val="36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“Francesco Paolo Cascino”</w:t>
    </w:r>
  </w:p>
  <w:p w14:paraId="25F1894E" w14:textId="77777777" w:rsidR="00DE3178" w:rsidRPr="00FB52B8" w:rsidRDefault="00DE3178" w:rsidP="008C5941">
    <w:pPr>
      <w:pStyle w:val="Intestazione"/>
      <w:tabs>
        <w:tab w:val="left" w:pos="1985"/>
      </w:tabs>
      <w:ind w:left="1980" w:hanging="1980"/>
      <w:jc w:val="center"/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SEZIONI ASSOCIATE:</w:t>
    </w:r>
  </w:p>
  <w:p w14:paraId="3E2D41C3" w14:textId="77777777" w:rsidR="00DE3178" w:rsidRPr="00FB52B8" w:rsidRDefault="00DE3178" w:rsidP="008C5941">
    <w:pPr>
      <w:pStyle w:val="Intestazione"/>
      <w:ind w:left="1980" w:hanging="1980"/>
      <w:jc w:val="center"/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Istituto Professionale  per i Servizi per l'Enogastronomia e l'Ospitalità Alberghiera </w:t>
    </w:r>
  </w:p>
  <w:p w14:paraId="6940BA2B" w14:textId="77777777" w:rsidR="00DE3178" w:rsidRPr="00FB52B8" w:rsidRDefault="00DE3178" w:rsidP="008C5941">
    <w:pPr>
      <w:pStyle w:val="Intestazione"/>
      <w:ind w:left="1980" w:hanging="1980"/>
      <w:jc w:val="center"/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LICEO SCIENZE UMANE opzione Economico Sociale</w:t>
    </w:r>
  </w:p>
  <w:p w14:paraId="7332E5C6" w14:textId="77777777" w:rsidR="00DE3178" w:rsidRPr="00FB52B8" w:rsidRDefault="00DE3178" w:rsidP="008C5941">
    <w:pPr>
      <w:tabs>
        <w:tab w:val="left" w:pos="1701"/>
      </w:tabs>
      <w:jc w:val="center"/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Istituto </w:t>
    </w:r>
    <w:proofErr w:type="gramStart"/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Professionale  per</w:t>
    </w:r>
    <w:proofErr w:type="gramEnd"/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i Servizi per l'Enogastronomia e l'Ospitalità Alberghiera  (CORSO SERALE)</w:t>
    </w:r>
  </w:p>
  <w:p w14:paraId="02A5DB30" w14:textId="77777777" w:rsidR="00DE3178" w:rsidRPr="00FB52B8" w:rsidRDefault="00DE3178" w:rsidP="00E27723">
    <w:pPr>
      <w:tabs>
        <w:tab w:val="left" w:pos="1701"/>
      </w:tabs>
      <w:jc w:val="center"/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9C60"/>
      </v:shape>
    </w:pict>
  </w:numPicBullet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47F19"/>
    <w:multiLevelType w:val="hybridMultilevel"/>
    <w:tmpl w:val="A0148BCC"/>
    <w:lvl w:ilvl="0" w:tplc="B80C48F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0EA105F"/>
    <w:multiLevelType w:val="hybridMultilevel"/>
    <w:tmpl w:val="8C121A28"/>
    <w:lvl w:ilvl="0" w:tplc="CF8A96C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CE76CC"/>
    <w:multiLevelType w:val="hybridMultilevel"/>
    <w:tmpl w:val="B936F6D6"/>
    <w:lvl w:ilvl="0" w:tplc="04100007">
      <w:start w:val="1"/>
      <w:numFmt w:val="bullet"/>
      <w:lvlText w:val=""/>
      <w:lvlPicBulletId w:val="0"/>
      <w:lvlJc w:val="left"/>
      <w:pPr>
        <w:ind w:left="9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AF10FE"/>
    <w:multiLevelType w:val="hybridMultilevel"/>
    <w:tmpl w:val="EE640B1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D943881"/>
    <w:multiLevelType w:val="hybridMultilevel"/>
    <w:tmpl w:val="E7DC646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3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E93F50"/>
    <w:multiLevelType w:val="hybridMultilevel"/>
    <w:tmpl w:val="5DEC98EA"/>
    <w:lvl w:ilvl="0" w:tplc="0410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70E30E04"/>
    <w:multiLevelType w:val="hybridMultilevel"/>
    <w:tmpl w:val="81262A50"/>
    <w:lvl w:ilvl="0" w:tplc="B6B6EE2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78B33B4B"/>
    <w:multiLevelType w:val="hybridMultilevel"/>
    <w:tmpl w:val="E60876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5025235">
    <w:abstractNumId w:val="8"/>
  </w:num>
  <w:num w:numId="2" w16cid:durableId="2016179726">
    <w:abstractNumId w:val="15"/>
  </w:num>
  <w:num w:numId="3" w16cid:durableId="555746060">
    <w:abstractNumId w:val="5"/>
  </w:num>
  <w:num w:numId="4" w16cid:durableId="659042747">
    <w:abstractNumId w:val="11"/>
  </w:num>
  <w:num w:numId="5" w16cid:durableId="47651062">
    <w:abstractNumId w:val="16"/>
  </w:num>
  <w:num w:numId="6" w16cid:durableId="337932362">
    <w:abstractNumId w:val="14"/>
  </w:num>
  <w:num w:numId="7" w16cid:durableId="619730196">
    <w:abstractNumId w:val="12"/>
  </w:num>
  <w:num w:numId="8" w16cid:durableId="1750539924">
    <w:abstractNumId w:val="9"/>
  </w:num>
  <w:num w:numId="9" w16cid:durableId="711270848">
    <w:abstractNumId w:val="17"/>
  </w:num>
  <w:num w:numId="10" w16cid:durableId="1687170389">
    <w:abstractNumId w:val="3"/>
  </w:num>
  <w:num w:numId="11" w16cid:durableId="511535290">
    <w:abstractNumId w:val="2"/>
  </w:num>
  <w:num w:numId="12" w16cid:durableId="402065380">
    <w:abstractNumId w:val="4"/>
  </w:num>
  <w:num w:numId="13" w16cid:durableId="653148024">
    <w:abstractNumId w:val="7"/>
  </w:num>
  <w:num w:numId="14" w16cid:durableId="1863936398">
    <w:abstractNumId w:val="10"/>
  </w:num>
  <w:num w:numId="15" w16cid:durableId="136604713">
    <w:abstractNumId w:val="6"/>
  </w:num>
  <w:num w:numId="16" w16cid:durableId="496188721">
    <w:abstractNumId w:val="13"/>
  </w:num>
  <w:num w:numId="17" w16cid:durableId="403646129">
    <w:abstractNumId w:val="1"/>
    <w:lvlOverride w:ilvl="0">
      <w:startOverride w:val="1"/>
    </w:lvlOverride>
  </w:num>
  <w:num w:numId="18" w16cid:durableId="502549022">
    <w:abstractNumId w:val="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F6D"/>
    <w:rsid w:val="00000AC5"/>
    <w:rsid w:val="00001256"/>
    <w:rsid w:val="00012AD1"/>
    <w:rsid w:val="00016B07"/>
    <w:rsid w:val="00021215"/>
    <w:rsid w:val="00026EF7"/>
    <w:rsid w:val="000276DB"/>
    <w:rsid w:val="0003480A"/>
    <w:rsid w:val="0004295A"/>
    <w:rsid w:val="000438C8"/>
    <w:rsid w:val="00044AAB"/>
    <w:rsid w:val="00053188"/>
    <w:rsid w:val="00056DA6"/>
    <w:rsid w:val="0006225F"/>
    <w:rsid w:val="000666A8"/>
    <w:rsid w:val="00072E93"/>
    <w:rsid w:val="00080270"/>
    <w:rsid w:val="00080527"/>
    <w:rsid w:val="00080781"/>
    <w:rsid w:val="00093910"/>
    <w:rsid w:val="000A0CF7"/>
    <w:rsid w:val="000A3DE7"/>
    <w:rsid w:val="000B4B99"/>
    <w:rsid w:val="000B7031"/>
    <w:rsid w:val="000C60C5"/>
    <w:rsid w:val="000D5B0B"/>
    <w:rsid w:val="000D76A6"/>
    <w:rsid w:val="000F34CD"/>
    <w:rsid w:val="00112309"/>
    <w:rsid w:val="00120BBB"/>
    <w:rsid w:val="001225D8"/>
    <w:rsid w:val="0012673F"/>
    <w:rsid w:val="00131682"/>
    <w:rsid w:val="00133B42"/>
    <w:rsid w:val="00137ADF"/>
    <w:rsid w:val="0014682D"/>
    <w:rsid w:val="00146865"/>
    <w:rsid w:val="00146D42"/>
    <w:rsid w:val="00154FE3"/>
    <w:rsid w:val="00161AFA"/>
    <w:rsid w:val="00163003"/>
    <w:rsid w:val="00163F5C"/>
    <w:rsid w:val="00167C75"/>
    <w:rsid w:val="0017348F"/>
    <w:rsid w:val="001814E3"/>
    <w:rsid w:val="00190A20"/>
    <w:rsid w:val="0019469E"/>
    <w:rsid w:val="001A112B"/>
    <w:rsid w:val="001A6EDD"/>
    <w:rsid w:val="001B1689"/>
    <w:rsid w:val="001B1F95"/>
    <w:rsid w:val="001B39E9"/>
    <w:rsid w:val="001B4375"/>
    <w:rsid w:val="001C4134"/>
    <w:rsid w:val="001D04F4"/>
    <w:rsid w:val="001D0B3B"/>
    <w:rsid w:val="001E16EB"/>
    <w:rsid w:val="001E4596"/>
    <w:rsid w:val="001F320D"/>
    <w:rsid w:val="001F6B35"/>
    <w:rsid w:val="001F72E4"/>
    <w:rsid w:val="00200BE3"/>
    <w:rsid w:val="00206CB8"/>
    <w:rsid w:val="002074DC"/>
    <w:rsid w:val="00221174"/>
    <w:rsid w:val="00222488"/>
    <w:rsid w:val="0022517E"/>
    <w:rsid w:val="0022549A"/>
    <w:rsid w:val="00225747"/>
    <w:rsid w:val="002311CB"/>
    <w:rsid w:val="00233A6F"/>
    <w:rsid w:val="00240106"/>
    <w:rsid w:val="00245B51"/>
    <w:rsid w:val="002631F7"/>
    <w:rsid w:val="00266760"/>
    <w:rsid w:val="00266C0E"/>
    <w:rsid w:val="00273047"/>
    <w:rsid w:val="0028001D"/>
    <w:rsid w:val="00283B8B"/>
    <w:rsid w:val="00290B41"/>
    <w:rsid w:val="00293B25"/>
    <w:rsid w:val="002969CD"/>
    <w:rsid w:val="002A3730"/>
    <w:rsid w:val="002A64DC"/>
    <w:rsid w:val="002B2A6B"/>
    <w:rsid w:val="002B450A"/>
    <w:rsid w:val="002C620A"/>
    <w:rsid w:val="002C76E1"/>
    <w:rsid w:val="002D494D"/>
    <w:rsid w:val="002D66AE"/>
    <w:rsid w:val="002D6CFB"/>
    <w:rsid w:val="002D7E84"/>
    <w:rsid w:val="002E0DA8"/>
    <w:rsid w:val="002E2388"/>
    <w:rsid w:val="002F18A7"/>
    <w:rsid w:val="002F37B3"/>
    <w:rsid w:val="002F6CB0"/>
    <w:rsid w:val="00300F4A"/>
    <w:rsid w:val="0031482C"/>
    <w:rsid w:val="00317E4F"/>
    <w:rsid w:val="00335154"/>
    <w:rsid w:val="003353E4"/>
    <w:rsid w:val="00337918"/>
    <w:rsid w:val="00340F42"/>
    <w:rsid w:val="00342F71"/>
    <w:rsid w:val="00344A56"/>
    <w:rsid w:val="00346586"/>
    <w:rsid w:val="00354F8F"/>
    <w:rsid w:val="00364337"/>
    <w:rsid w:val="003655A9"/>
    <w:rsid w:val="00387B2C"/>
    <w:rsid w:val="003A7277"/>
    <w:rsid w:val="003A7BA0"/>
    <w:rsid w:val="003B2867"/>
    <w:rsid w:val="003B4597"/>
    <w:rsid w:val="003B653E"/>
    <w:rsid w:val="003B6720"/>
    <w:rsid w:val="003B7A85"/>
    <w:rsid w:val="003B7CFD"/>
    <w:rsid w:val="003C2F95"/>
    <w:rsid w:val="003C5718"/>
    <w:rsid w:val="003C7F72"/>
    <w:rsid w:val="003E42BA"/>
    <w:rsid w:val="003E51CF"/>
    <w:rsid w:val="003F2ACC"/>
    <w:rsid w:val="00406D82"/>
    <w:rsid w:val="004145CE"/>
    <w:rsid w:val="00415026"/>
    <w:rsid w:val="00415057"/>
    <w:rsid w:val="0042320A"/>
    <w:rsid w:val="00425AAD"/>
    <w:rsid w:val="00432EA3"/>
    <w:rsid w:val="00434EFE"/>
    <w:rsid w:val="0043602E"/>
    <w:rsid w:val="004455B1"/>
    <w:rsid w:val="0044714E"/>
    <w:rsid w:val="004673CE"/>
    <w:rsid w:val="00470626"/>
    <w:rsid w:val="0047388C"/>
    <w:rsid w:val="00475BCB"/>
    <w:rsid w:val="00476681"/>
    <w:rsid w:val="00482FDE"/>
    <w:rsid w:val="00490E81"/>
    <w:rsid w:val="00496AA7"/>
    <w:rsid w:val="004B0556"/>
    <w:rsid w:val="004B28C5"/>
    <w:rsid w:val="004C026E"/>
    <w:rsid w:val="004C47EB"/>
    <w:rsid w:val="004C5810"/>
    <w:rsid w:val="004D17F8"/>
    <w:rsid w:val="004D343F"/>
    <w:rsid w:val="004D3583"/>
    <w:rsid w:val="004D63F1"/>
    <w:rsid w:val="004E4A7E"/>
    <w:rsid w:val="004E751E"/>
    <w:rsid w:val="004E7D7E"/>
    <w:rsid w:val="00505113"/>
    <w:rsid w:val="005059F7"/>
    <w:rsid w:val="00506360"/>
    <w:rsid w:val="0051377F"/>
    <w:rsid w:val="00527AB6"/>
    <w:rsid w:val="0053197B"/>
    <w:rsid w:val="00534574"/>
    <w:rsid w:val="0053616F"/>
    <w:rsid w:val="005407A4"/>
    <w:rsid w:val="00545643"/>
    <w:rsid w:val="00550656"/>
    <w:rsid w:val="005512E2"/>
    <w:rsid w:val="00551AF3"/>
    <w:rsid w:val="00553181"/>
    <w:rsid w:val="00553190"/>
    <w:rsid w:val="00556AFD"/>
    <w:rsid w:val="00556DE5"/>
    <w:rsid w:val="0057015A"/>
    <w:rsid w:val="00571533"/>
    <w:rsid w:val="00575113"/>
    <w:rsid w:val="0058118B"/>
    <w:rsid w:val="00581F9B"/>
    <w:rsid w:val="005829C1"/>
    <w:rsid w:val="00586771"/>
    <w:rsid w:val="005957E9"/>
    <w:rsid w:val="0059627E"/>
    <w:rsid w:val="005A2002"/>
    <w:rsid w:val="005A6FCA"/>
    <w:rsid w:val="005B6A3A"/>
    <w:rsid w:val="005C2C8A"/>
    <w:rsid w:val="005C49B3"/>
    <w:rsid w:val="005E05DA"/>
    <w:rsid w:val="005E0BCA"/>
    <w:rsid w:val="005E2934"/>
    <w:rsid w:val="005E35E9"/>
    <w:rsid w:val="005F53F4"/>
    <w:rsid w:val="005F5466"/>
    <w:rsid w:val="00602D20"/>
    <w:rsid w:val="00614D7B"/>
    <w:rsid w:val="00615266"/>
    <w:rsid w:val="00615BD6"/>
    <w:rsid w:val="0061758A"/>
    <w:rsid w:val="0062538D"/>
    <w:rsid w:val="00625F7A"/>
    <w:rsid w:val="00630B25"/>
    <w:rsid w:val="00632753"/>
    <w:rsid w:val="006338F9"/>
    <w:rsid w:val="00635F27"/>
    <w:rsid w:val="00650400"/>
    <w:rsid w:val="006508A4"/>
    <w:rsid w:val="00654C13"/>
    <w:rsid w:val="00657E17"/>
    <w:rsid w:val="006624B4"/>
    <w:rsid w:val="00670C95"/>
    <w:rsid w:val="0067569E"/>
    <w:rsid w:val="00683C08"/>
    <w:rsid w:val="00685511"/>
    <w:rsid w:val="00687C84"/>
    <w:rsid w:val="006A10F8"/>
    <w:rsid w:val="006A193D"/>
    <w:rsid w:val="006C358D"/>
    <w:rsid w:val="006E2713"/>
    <w:rsid w:val="006E5B61"/>
    <w:rsid w:val="006F252A"/>
    <w:rsid w:val="006F29FD"/>
    <w:rsid w:val="006F43CC"/>
    <w:rsid w:val="007149F3"/>
    <w:rsid w:val="00715B57"/>
    <w:rsid w:val="00716533"/>
    <w:rsid w:val="00717A91"/>
    <w:rsid w:val="00735D0B"/>
    <w:rsid w:val="00746CF9"/>
    <w:rsid w:val="00747A1A"/>
    <w:rsid w:val="007520AA"/>
    <w:rsid w:val="007539A9"/>
    <w:rsid w:val="00757008"/>
    <w:rsid w:val="0077092E"/>
    <w:rsid w:val="007777D8"/>
    <w:rsid w:val="0078043B"/>
    <w:rsid w:val="00785EC8"/>
    <w:rsid w:val="00790DE8"/>
    <w:rsid w:val="00794F79"/>
    <w:rsid w:val="007A1001"/>
    <w:rsid w:val="007A5F8A"/>
    <w:rsid w:val="007A6915"/>
    <w:rsid w:val="007B1544"/>
    <w:rsid w:val="007C105C"/>
    <w:rsid w:val="007C5898"/>
    <w:rsid w:val="007C62B0"/>
    <w:rsid w:val="007D36E0"/>
    <w:rsid w:val="007E2775"/>
    <w:rsid w:val="007E5A20"/>
    <w:rsid w:val="007E7ED5"/>
    <w:rsid w:val="007F3E5B"/>
    <w:rsid w:val="007F4A3B"/>
    <w:rsid w:val="00816CD8"/>
    <w:rsid w:val="00817CEB"/>
    <w:rsid w:val="008309E7"/>
    <w:rsid w:val="008535AB"/>
    <w:rsid w:val="00855400"/>
    <w:rsid w:val="00861D46"/>
    <w:rsid w:val="00863DFB"/>
    <w:rsid w:val="00876E8D"/>
    <w:rsid w:val="00881810"/>
    <w:rsid w:val="008B2005"/>
    <w:rsid w:val="008B2D67"/>
    <w:rsid w:val="008C306D"/>
    <w:rsid w:val="008C5941"/>
    <w:rsid w:val="008D2B23"/>
    <w:rsid w:val="008D37CE"/>
    <w:rsid w:val="008D5B6E"/>
    <w:rsid w:val="008D5BAA"/>
    <w:rsid w:val="008E3F9A"/>
    <w:rsid w:val="008F23CE"/>
    <w:rsid w:val="008F634C"/>
    <w:rsid w:val="009073A8"/>
    <w:rsid w:val="00907746"/>
    <w:rsid w:val="00907C3B"/>
    <w:rsid w:val="00911C82"/>
    <w:rsid w:val="00915516"/>
    <w:rsid w:val="00915DBC"/>
    <w:rsid w:val="00931001"/>
    <w:rsid w:val="009416BB"/>
    <w:rsid w:val="009445D7"/>
    <w:rsid w:val="009540D4"/>
    <w:rsid w:val="00954E98"/>
    <w:rsid w:val="00975A04"/>
    <w:rsid w:val="00976806"/>
    <w:rsid w:val="00981098"/>
    <w:rsid w:val="00990B43"/>
    <w:rsid w:val="00993ABA"/>
    <w:rsid w:val="009A175E"/>
    <w:rsid w:val="009A1BD2"/>
    <w:rsid w:val="009C1239"/>
    <w:rsid w:val="009C1E66"/>
    <w:rsid w:val="009C3213"/>
    <w:rsid w:val="009C3F14"/>
    <w:rsid w:val="009C6D26"/>
    <w:rsid w:val="009D1F2B"/>
    <w:rsid w:val="009D6809"/>
    <w:rsid w:val="009E0C6E"/>
    <w:rsid w:val="009E0CBB"/>
    <w:rsid w:val="009E1400"/>
    <w:rsid w:val="009E3157"/>
    <w:rsid w:val="009E7597"/>
    <w:rsid w:val="009F497A"/>
    <w:rsid w:val="009F6285"/>
    <w:rsid w:val="00A05A18"/>
    <w:rsid w:val="00A118BF"/>
    <w:rsid w:val="00A132A3"/>
    <w:rsid w:val="00A139E6"/>
    <w:rsid w:val="00A1501C"/>
    <w:rsid w:val="00A20078"/>
    <w:rsid w:val="00A241AD"/>
    <w:rsid w:val="00A2542E"/>
    <w:rsid w:val="00A26D99"/>
    <w:rsid w:val="00A34A89"/>
    <w:rsid w:val="00A44322"/>
    <w:rsid w:val="00A45F07"/>
    <w:rsid w:val="00A55587"/>
    <w:rsid w:val="00A569AC"/>
    <w:rsid w:val="00A57A55"/>
    <w:rsid w:val="00A6344C"/>
    <w:rsid w:val="00A70CAF"/>
    <w:rsid w:val="00A71657"/>
    <w:rsid w:val="00A80BEA"/>
    <w:rsid w:val="00A85021"/>
    <w:rsid w:val="00A97C16"/>
    <w:rsid w:val="00AA0C0F"/>
    <w:rsid w:val="00AA7C2D"/>
    <w:rsid w:val="00AB0696"/>
    <w:rsid w:val="00AB2EAC"/>
    <w:rsid w:val="00AC0F8D"/>
    <w:rsid w:val="00AD683F"/>
    <w:rsid w:val="00AF6F6D"/>
    <w:rsid w:val="00B07A99"/>
    <w:rsid w:val="00B12AFB"/>
    <w:rsid w:val="00B14286"/>
    <w:rsid w:val="00B16021"/>
    <w:rsid w:val="00B2032C"/>
    <w:rsid w:val="00B31C3E"/>
    <w:rsid w:val="00B4054D"/>
    <w:rsid w:val="00B41178"/>
    <w:rsid w:val="00B45859"/>
    <w:rsid w:val="00B55183"/>
    <w:rsid w:val="00B710C7"/>
    <w:rsid w:val="00B80E17"/>
    <w:rsid w:val="00B87BDB"/>
    <w:rsid w:val="00B918CC"/>
    <w:rsid w:val="00B94107"/>
    <w:rsid w:val="00BA4471"/>
    <w:rsid w:val="00BB0326"/>
    <w:rsid w:val="00BB0967"/>
    <w:rsid w:val="00BB26BD"/>
    <w:rsid w:val="00BB3CC5"/>
    <w:rsid w:val="00BB5E0C"/>
    <w:rsid w:val="00BD0775"/>
    <w:rsid w:val="00BD4080"/>
    <w:rsid w:val="00BD5F78"/>
    <w:rsid w:val="00BD74F6"/>
    <w:rsid w:val="00BE6E76"/>
    <w:rsid w:val="00BF1951"/>
    <w:rsid w:val="00BF3F7D"/>
    <w:rsid w:val="00C00B0A"/>
    <w:rsid w:val="00C16788"/>
    <w:rsid w:val="00C20819"/>
    <w:rsid w:val="00C220F9"/>
    <w:rsid w:val="00C23C4E"/>
    <w:rsid w:val="00C24DAE"/>
    <w:rsid w:val="00C25AA4"/>
    <w:rsid w:val="00C25FFD"/>
    <w:rsid w:val="00C41CE3"/>
    <w:rsid w:val="00C50E2D"/>
    <w:rsid w:val="00C51090"/>
    <w:rsid w:val="00C5114C"/>
    <w:rsid w:val="00C52971"/>
    <w:rsid w:val="00C64606"/>
    <w:rsid w:val="00C73157"/>
    <w:rsid w:val="00C739B3"/>
    <w:rsid w:val="00C74E67"/>
    <w:rsid w:val="00C75AF2"/>
    <w:rsid w:val="00C82656"/>
    <w:rsid w:val="00C82E20"/>
    <w:rsid w:val="00C84737"/>
    <w:rsid w:val="00C84A15"/>
    <w:rsid w:val="00C86372"/>
    <w:rsid w:val="00CA4D87"/>
    <w:rsid w:val="00CA6D49"/>
    <w:rsid w:val="00CB4C15"/>
    <w:rsid w:val="00CB7A26"/>
    <w:rsid w:val="00CC33ED"/>
    <w:rsid w:val="00CD2F5E"/>
    <w:rsid w:val="00CD58F1"/>
    <w:rsid w:val="00CD682F"/>
    <w:rsid w:val="00CE3DD2"/>
    <w:rsid w:val="00CF0566"/>
    <w:rsid w:val="00CF4F26"/>
    <w:rsid w:val="00CF74C6"/>
    <w:rsid w:val="00D07DA4"/>
    <w:rsid w:val="00D411DD"/>
    <w:rsid w:val="00D42CFF"/>
    <w:rsid w:val="00D4748A"/>
    <w:rsid w:val="00D51A66"/>
    <w:rsid w:val="00D53190"/>
    <w:rsid w:val="00D54A3F"/>
    <w:rsid w:val="00D652C8"/>
    <w:rsid w:val="00D80456"/>
    <w:rsid w:val="00D97134"/>
    <w:rsid w:val="00DA550B"/>
    <w:rsid w:val="00DA6F38"/>
    <w:rsid w:val="00DB4421"/>
    <w:rsid w:val="00DC0195"/>
    <w:rsid w:val="00DE3178"/>
    <w:rsid w:val="00E00DB9"/>
    <w:rsid w:val="00E047FE"/>
    <w:rsid w:val="00E07DC4"/>
    <w:rsid w:val="00E204F4"/>
    <w:rsid w:val="00E263C5"/>
    <w:rsid w:val="00E27723"/>
    <w:rsid w:val="00E364C9"/>
    <w:rsid w:val="00E36EA6"/>
    <w:rsid w:val="00E52A86"/>
    <w:rsid w:val="00E5312A"/>
    <w:rsid w:val="00E6265C"/>
    <w:rsid w:val="00E62F8A"/>
    <w:rsid w:val="00E67135"/>
    <w:rsid w:val="00E716C6"/>
    <w:rsid w:val="00E82472"/>
    <w:rsid w:val="00E90FB6"/>
    <w:rsid w:val="00EA3519"/>
    <w:rsid w:val="00EB0727"/>
    <w:rsid w:val="00EB5D5F"/>
    <w:rsid w:val="00EB7AFA"/>
    <w:rsid w:val="00EC429B"/>
    <w:rsid w:val="00ED273D"/>
    <w:rsid w:val="00ED346D"/>
    <w:rsid w:val="00ED47C3"/>
    <w:rsid w:val="00EE1C6E"/>
    <w:rsid w:val="00F03816"/>
    <w:rsid w:val="00F0388E"/>
    <w:rsid w:val="00F116E0"/>
    <w:rsid w:val="00F15C0E"/>
    <w:rsid w:val="00F23220"/>
    <w:rsid w:val="00F316D6"/>
    <w:rsid w:val="00F452FE"/>
    <w:rsid w:val="00F5311F"/>
    <w:rsid w:val="00F601A8"/>
    <w:rsid w:val="00F60F00"/>
    <w:rsid w:val="00F62F64"/>
    <w:rsid w:val="00F707F0"/>
    <w:rsid w:val="00F719C9"/>
    <w:rsid w:val="00F758DB"/>
    <w:rsid w:val="00F81380"/>
    <w:rsid w:val="00F90C3A"/>
    <w:rsid w:val="00F91AB1"/>
    <w:rsid w:val="00F95278"/>
    <w:rsid w:val="00FB0B44"/>
    <w:rsid w:val="00FB40E8"/>
    <w:rsid w:val="00FB52B8"/>
    <w:rsid w:val="00FB718C"/>
    <w:rsid w:val="00FC16FF"/>
    <w:rsid w:val="00FD0EE3"/>
    <w:rsid w:val="00FD3224"/>
    <w:rsid w:val="00FD328B"/>
    <w:rsid w:val="00FE3C0E"/>
    <w:rsid w:val="00FE4BB1"/>
    <w:rsid w:val="00FE7C23"/>
    <w:rsid w:val="00FF1240"/>
    <w:rsid w:val="00FF23BD"/>
    <w:rsid w:val="00FF4172"/>
    <w:rsid w:val="00FF5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2"/>
    </o:shapelayout>
  </w:shapeDefaults>
  <w:decimalSymbol w:val=","/>
  <w:listSeparator w:val=";"/>
  <w14:docId w14:val="2153879D"/>
  <w15:chartTrackingRefBased/>
  <w15:docId w15:val="{C95DA9BF-11FB-334A-B6C1-279EA7F4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Body Text 2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53197B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8C306D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link w:val="Titolo3Carattere"/>
    <w:uiPriority w:val="9"/>
    <w:qFormat/>
    <w:rsid w:val="00B87BD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  <w:rPr>
      <w:lang w:val="x-none" w:eastAsia="x-none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BF1951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2251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rsid w:val="00630B25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2311CB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2311CB"/>
    <w:rPr>
      <w:b/>
      <w:bCs/>
    </w:rPr>
  </w:style>
  <w:style w:type="paragraph" w:customStyle="1" w:styleId="NormaleWeb2">
    <w:name w:val="Normale (Web)2"/>
    <w:basedOn w:val="Normale"/>
    <w:rsid w:val="0044714E"/>
    <w:pPr>
      <w:spacing w:after="115"/>
    </w:pPr>
    <w:rPr>
      <w:rFonts w:ascii="Tahoma" w:hAnsi="Tahoma" w:cs="Tahoma"/>
      <w:color w:val="717171"/>
    </w:rPr>
  </w:style>
  <w:style w:type="character" w:customStyle="1" w:styleId="IntestazioneCarattere">
    <w:name w:val="Intestazione Carattere"/>
    <w:link w:val="Intestazione"/>
    <w:rsid w:val="00C25AA4"/>
    <w:rPr>
      <w:sz w:val="24"/>
      <w:szCs w:val="24"/>
    </w:rPr>
  </w:style>
  <w:style w:type="paragraph" w:styleId="Titolo">
    <w:name w:val="Title"/>
    <w:basedOn w:val="Normale"/>
    <w:link w:val="TitoloCarattere"/>
    <w:qFormat/>
    <w:rsid w:val="00C25AA4"/>
    <w:pPr>
      <w:jc w:val="center"/>
    </w:pPr>
    <w:rPr>
      <w:rFonts w:ascii="Comic Sans MS" w:hAnsi="Comic Sans MS"/>
      <w:b/>
      <w:bCs/>
      <w:sz w:val="28"/>
      <w:lang w:val="x-none" w:eastAsia="x-none"/>
    </w:rPr>
  </w:style>
  <w:style w:type="character" w:customStyle="1" w:styleId="TitoloCarattere">
    <w:name w:val="Titolo Carattere"/>
    <w:link w:val="Titolo"/>
    <w:rsid w:val="00C25AA4"/>
    <w:rPr>
      <w:rFonts w:ascii="Comic Sans MS" w:hAnsi="Comic Sans MS"/>
      <w:b/>
      <w:bCs/>
      <w:sz w:val="28"/>
      <w:szCs w:val="24"/>
      <w:lang w:val="x-none" w:eastAsia="x-none"/>
    </w:rPr>
  </w:style>
  <w:style w:type="paragraph" w:customStyle="1" w:styleId="grassetto">
    <w:name w:val="grassetto"/>
    <w:basedOn w:val="Normale"/>
    <w:rsid w:val="00C25AA4"/>
    <w:pPr>
      <w:spacing w:before="100" w:beforeAutospacing="1" w:after="100" w:afterAutospacing="1"/>
    </w:pPr>
  </w:style>
  <w:style w:type="paragraph" w:customStyle="1" w:styleId="Default">
    <w:name w:val="Default"/>
    <w:qFormat/>
    <w:rsid w:val="00614D7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3C2F95"/>
    <w:pPr>
      <w:widowControl w:val="0"/>
      <w:autoSpaceDE w:val="0"/>
      <w:autoSpaceDN w:val="0"/>
      <w:spacing w:before="99"/>
      <w:outlineLvl w:val="1"/>
    </w:pPr>
    <w:rPr>
      <w:b/>
      <w:bCs/>
      <w:lang w:val="en-US" w:eastAsia="en-US"/>
    </w:rPr>
  </w:style>
  <w:style w:type="paragraph" w:customStyle="1" w:styleId="Corpodeltesto">
    <w:name w:val="Corpo del testo"/>
    <w:basedOn w:val="Normale"/>
    <w:link w:val="CorpodeltestoCarattere"/>
    <w:uiPriority w:val="1"/>
    <w:qFormat/>
    <w:rsid w:val="00F707F0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n-US" w:eastAsia="en-US"/>
    </w:rPr>
  </w:style>
  <w:style w:type="character" w:customStyle="1" w:styleId="CorpodeltestoCarattere">
    <w:name w:val="Corpo del testo Carattere"/>
    <w:link w:val="Corpodeltesto"/>
    <w:uiPriority w:val="1"/>
    <w:rsid w:val="00F707F0"/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9D1F2B"/>
    <w:pPr>
      <w:widowControl w:val="0"/>
      <w:autoSpaceDE w:val="0"/>
      <w:autoSpaceDN w:val="0"/>
      <w:spacing w:before="33"/>
      <w:ind w:right="25"/>
      <w:jc w:val="center"/>
      <w:outlineLvl w:val="2"/>
    </w:pPr>
    <w:rPr>
      <w:rFonts w:ascii="Book Antiqua" w:eastAsia="Book Antiqua" w:hAnsi="Book Antiqua" w:cs="Book Antiqua"/>
      <w:i/>
      <w:sz w:val="28"/>
      <w:szCs w:val="28"/>
      <w:lang w:bidi="it-IT"/>
    </w:rPr>
  </w:style>
  <w:style w:type="character" w:customStyle="1" w:styleId="Titolo3Carattere">
    <w:name w:val="Titolo 3 Carattere"/>
    <w:link w:val="Titolo3"/>
    <w:uiPriority w:val="9"/>
    <w:rsid w:val="00B87BDB"/>
    <w:rPr>
      <w:b/>
      <w:bCs/>
      <w:sz w:val="27"/>
      <w:szCs w:val="27"/>
    </w:rPr>
  </w:style>
  <w:style w:type="table" w:customStyle="1" w:styleId="TableNormal">
    <w:name w:val="Table Normal"/>
    <w:uiPriority w:val="2"/>
    <w:semiHidden/>
    <w:unhideWhenUsed/>
    <w:qFormat/>
    <w:rsid w:val="00EA3519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A3519"/>
    <w:pPr>
      <w:widowControl w:val="0"/>
      <w:autoSpaceDE w:val="0"/>
      <w:autoSpaceDN w:val="0"/>
      <w:spacing w:line="224" w:lineRule="exact"/>
      <w:ind w:left="186"/>
      <w:jc w:val="center"/>
    </w:pPr>
    <w:rPr>
      <w:rFonts w:ascii="Garamond" w:eastAsia="Garamond" w:hAnsi="Garamond" w:cs="Garamond"/>
      <w:sz w:val="22"/>
      <w:szCs w:val="22"/>
      <w:lang w:bidi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7C105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deltesto23">
    <w:name w:val="Corpo del testo 23"/>
    <w:basedOn w:val="Normale"/>
    <w:qFormat/>
    <w:rsid w:val="00225747"/>
    <w:pPr>
      <w:suppressAutoHyphens/>
      <w:spacing w:after="120" w:line="480" w:lineRule="auto"/>
    </w:pPr>
    <w:rPr>
      <w:lang w:val="x-none" w:eastAsia="ar-SA"/>
    </w:rPr>
  </w:style>
  <w:style w:type="character" w:styleId="Enfasicorsivo">
    <w:name w:val="Emphasis"/>
    <w:uiPriority w:val="20"/>
    <w:qFormat/>
    <w:rsid w:val="00602D20"/>
    <w:rPr>
      <w:i/>
      <w:iCs/>
    </w:rPr>
  </w:style>
  <w:style w:type="character" w:customStyle="1" w:styleId="Titolo1Carattere">
    <w:name w:val="Titolo 1 Carattere"/>
    <w:link w:val="Titolo1"/>
    <w:rsid w:val="0053197B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semiHidden/>
    <w:rsid w:val="008C306D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fontstyle01">
    <w:name w:val="fontstyle01"/>
    <w:rsid w:val="0014686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146865"/>
    <w:rPr>
      <w:rFonts w:ascii="TimesNewRomanPS-BoldItalicMT" w:hAnsi="TimesNewRomanPS-BoldItalicMT" w:hint="default"/>
      <w:b/>
      <w:bCs/>
      <w:i/>
      <w:iCs/>
      <w:color w:val="000000"/>
      <w:sz w:val="24"/>
      <w:szCs w:val="24"/>
    </w:rPr>
  </w:style>
  <w:style w:type="paragraph" w:styleId="Corpodeltesto2">
    <w:name w:val="Body Text 2"/>
    <w:basedOn w:val="Normale"/>
    <w:link w:val="Corpodeltesto2Carattere"/>
    <w:qFormat/>
    <w:rsid w:val="001D04F4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rsid w:val="001D04F4"/>
    <w:rPr>
      <w:sz w:val="24"/>
      <w:szCs w:val="24"/>
    </w:rPr>
  </w:style>
  <w:style w:type="character" w:customStyle="1" w:styleId="PidipaginaCarattere">
    <w:name w:val="Piè di pagina Carattere"/>
    <w:link w:val="Pidipagina"/>
    <w:uiPriority w:val="99"/>
    <w:rsid w:val="003F2ACC"/>
    <w:rPr>
      <w:sz w:val="24"/>
      <w:szCs w:val="24"/>
    </w:rPr>
  </w:style>
  <w:style w:type="paragraph" w:customStyle="1" w:styleId="Articolo">
    <w:name w:val="Articolo"/>
    <w:basedOn w:val="Normale"/>
    <w:link w:val="ArticoloCarattere"/>
    <w:qFormat/>
    <w:rsid w:val="00BA4471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link w:val="Articolo"/>
    <w:rsid w:val="00BA4471"/>
    <w:rPr>
      <w:rFonts w:ascii="Calibri" w:hAnsi="Calibri" w:cs="Calibri"/>
      <w:b/>
      <w:bCs/>
      <w:sz w:val="22"/>
      <w:szCs w:val="22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link w:val="Paragrafoelenco"/>
    <w:uiPriority w:val="34"/>
    <w:qFormat/>
    <w:rsid w:val="00BA4471"/>
    <w:rPr>
      <w:rFonts w:ascii="Calibri" w:eastAsia="Calibri" w:hAnsi="Calibri"/>
      <w:sz w:val="22"/>
      <w:szCs w:val="22"/>
      <w:lang w:eastAsia="en-US"/>
    </w:rPr>
  </w:style>
  <w:style w:type="character" w:customStyle="1" w:styleId="ui-provider">
    <w:name w:val="ui-provider"/>
    <w:basedOn w:val="Carpredefinitoparagrafo"/>
    <w:rsid w:val="00BA4471"/>
  </w:style>
  <w:style w:type="paragraph" w:customStyle="1" w:styleId="Comma">
    <w:name w:val="Comma"/>
    <w:basedOn w:val="Paragrafoelenco"/>
    <w:link w:val="CommaCarattere"/>
    <w:qFormat/>
    <w:rsid w:val="00283B8B"/>
    <w:pPr>
      <w:numPr>
        <w:numId w:val="4"/>
      </w:numPr>
      <w:spacing w:after="240" w:line="240" w:lineRule="auto"/>
      <w:jc w:val="both"/>
    </w:pPr>
    <w:rPr>
      <w:rFonts w:asciiTheme="minorHAnsi" w:eastAsiaTheme="minorHAnsi" w:hAnsiTheme="minorHAnsi" w:cstheme="minorBidi"/>
    </w:rPr>
  </w:style>
  <w:style w:type="character" w:customStyle="1" w:styleId="CommaCarattere">
    <w:name w:val="Comma Carattere"/>
    <w:basedOn w:val="ParagrafoelencoCarattere"/>
    <w:link w:val="Comma"/>
    <w:rsid w:val="00283B8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rnetlink">
    <w:name w:val="Internet link"/>
    <w:rsid w:val="00406D82"/>
    <w:rPr>
      <w:color w:val="0000FF"/>
      <w:u w:val="single"/>
    </w:rPr>
  </w:style>
  <w:style w:type="paragraph" w:customStyle="1" w:styleId="sche3">
    <w:name w:val="sche_3"/>
    <w:rsid w:val="00E00DB9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60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34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50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61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08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91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7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ais041008@pec.istruzione.it" TargetMode="External"/><Relationship Id="rId1" Type="http://schemas.openxmlformats.org/officeDocument/2006/relationships/hyperlink" Target="mailto:pais041008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https://pnrr.istruzione.it/wp-content/uploads/elementor/thumbs/FUTURA_V2-1-pyfi228dg1e0rzdtg5vfqw18rhasgoni6x248v7kvo.png" TargetMode="External"/><Relationship Id="rId1" Type="http://schemas.openxmlformats.org/officeDocument/2006/relationships/image" Target="media/image2.png"/><Relationship Id="rId5" Type="http://schemas.openxmlformats.org/officeDocument/2006/relationships/image" Target="media/image5.wmf"/><Relationship Id="rId4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520and%2520Settings\user\Desktop\Carta%2520Intestat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94D4D0-7EEC-435E-AFCD-7D026B948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Carta%20Intestata</Template>
  <TotalTime>10</TotalTime>
  <Pages>4</Pages>
  <Words>671</Words>
  <Characters>4708</Characters>
  <Application>Microsoft Office Word</Application>
  <DocSecurity>0</DocSecurity>
  <Lines>39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 Company</Company>
  <LinksUpToDate>false</LinksUpToDate>
  <CharactersWithSpaces>5369</CharactersWithSpaces>
  <SharedDoc>false</SharedDoc>
  <HLinks>
    <vt:vector size="18" baseType="variant">
      <vt:variant>
        <vt:i4>5832758</vt:i4>
      </vt:variant>
      <vt:variant>
        <vt:i4>3</vt:i4>
      </vt:variant>
      <vt:variant>
        <vt:i4>0</vt:i4>
      </vt:variant>
      <vt:variant>
        <vt:i4>5</vt:i4>
      </vt:variant>
      <vt:variant>
        <vt:lpwstr>mailto:pais041008@pec.istruzione.it</vt:lpwstr>
      </vt:variant>
      <vt:variant>
        <vt:lpwstr/>
      </vt:variant>
      <vt:variant>
        <vt:i4>1179685</vt:i4>
      </vt:variant>
      <vt:variant>
        <vt:i4>0</vt:i4>
      </vt:variant>
      <vt:variant>
        <vt:i4>0</vt:i4>
      </vt:variant>
      <vt:variant>
        <vt:i4>5</vt:i4>
      </vt:variant>
      <vt:variant>
        <vt:lpwstr>mailto:pais041008@istruzione.it</vt:lpwstr>
      </vt:variant>
      <vt:variant>
        <vt:lpwstr/>
      </vt:variant>
      <vt:variant>
        <vt:i4>7798786</vt:i4>
      </vt:variant>
      <vt:variant>
        <vt:i4>-1</vt:i4>
      </vt:variant>
      <vt:variant>
        <vt:i4>1055</vt:i4>
      </vt:variant>
      <vt:variant>
        <vt:i4>1</vt:i4>
      </vt:variant>
      <vt:variant>
        <vt:lpwstr>https://pnrr.istruzione.it/wp-content/uploads/elementor/thumbs/FUTURA_V2-1-pyfi228dg1e0rzdtg5vfqw18rhasgoni6x248v7kvo.png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user</dc:creator>
  <cp:keywords/>
  <cp:lastModifiedBy>IPSSAR Cascino</cp:lastModifiedBy>
  <cp:revision>9</cp:revision>
  <cp:lastPrinted>2023-02-02T10:21:00Z</cp:lastPrinted>
  <dcterms:created xsi:type="dcterms:W3CDTF">2023-06-22T17:06:00Z</dcterms:created>
  <dcterms:modified xsi:type="dcterms:W3CDTF">2023-06-23T10:56:00Z</dcterms:modified>
</cp:coreProperties>
</file>